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_BDK_Tegningshoved" Type="http://schemas.microsoft.com/office/2006/relationships/ui/extensibility" Target="BDK_Tegningshoved_Menu.XML"/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-Gitter"/>
        <w:tblpPr w:leftFromText="142" w:rightFromText="142" w:vertAnchor="text" w:horzAnchor="margin" w:tblpX="4015" w:tblpY="10264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Leverandoer"/>
      </w:tblPr>
      <w:tblGrid>
        <w:gridCol w:w="2325"/>
        <w:gridCol w:w="2841"/>
      </w:tblGrid>
      <w:tr w:rsidR="003C7D9E" w:rsidRPr="000D45ED" w14:paraId="1D1D180E" w14:textId="77777777" w:rsidTr="00002E5D">
        <w:trPr>
          <w:trHeight w:val="567"/>
          <w:hidden/>
        </w:trPr>
        <w:tc>
          <w:tcPr>
            <w:tcW w:w="2325" w:type="dxa"/>
            <w:vAlign w:val="center"/>
          </w:tcPr>
          <w:p w14:paraId="5D36387B" w14:textId="7839CA92" w:rsidR="003C7D9E" w:rsidRPr="000D45ED" w:rsidRDefault="000D45ED" w:rsidP="00B53763">
            <w:pPr>
              <w:jc w:val="both"/>
              <w:rPr>
                <w:vanish/>
                <w:lang w:val="en-US"/>
              </w:rPr>
            </w:pPr>
            <w:bookmarkStart w:id="0" w:name="tbl_leverandor" w:colFirst="0" w:colLast="1"/>
            <w:r>
              <w:rPr>
                <w:vanish/>
                <w:sz w:val="14"/>
              </w:rPr>
              <w:t>Leverandør Nr:</w:t>
            </w:r>
          </w:p>
        </w:tc>
        <w:tc>
          <w:tcPr>
            <w:tcW w:w="2841" w:type="dxa"/>
            <w:tcMar>
              <w:left w:w="0" w:type="dxa"/>
              <w:right w:w="0" w:type="dxa"/>
            </w:tcMar>
            <w:vAlign w:val="center"/>
          </w:tcPr>
          <w:p w14:paraId="0421BB5A" w14:textId="77777777" w:rsidR="003C7D9E" w:rsidRPr="000D45ED" w:rsidRDefault="003C7D9E" w:rsidP="00B53763">
            <w:pPr>
              <w:rPr>
                <w:vanish/>
                <w:lang w:val="en-US"/>
              </w:rPr>
            </w:pPr>
          </w:p>
        </w:tc>
      </w:tr>
    </w:tbl>
    <w:tbl>
      <w:tblPr>
        <w:tblpPr w:leftFromText="141" w:rightFromText="141" w:tblpY="2450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Leverandoer"/>
      </w:tblPr>
      <w:tblGrid>
        <w:gridCol w:w="8220"/>
      </w:tblGrid>
      <w:tr w:rsidR="008B74E3" w:rsidRPr="000D45ED" w14:paraId="636836CE" w14:textId="77777777" w:rsidTr="00F65777">
        <w:trPr>
          <w:trHeight w:val="851"/>
        </w:trPr>
        <w:tc>
          <w:tcPr>
            <w:tcW w:w="8360" w:type="dxa"/>
          </w:tcPr>
          <w:p w14:paraId="003098F2" w14:textId="59A327FC" w:rsidR="008B74E3" w:rsidRPr="000D45ED" w:rsidRDefault="000D45ED" w:rsidP="00F65777">
            <w:pPr>
              <w:pStyle w:val="Sidehoved"/>
              <w:tabs>
                <w:tab w:val="clear" w:pos="4819"/>
                <w:tab w:val="clear" w:pos="9638"/>
              </w:tabs>
              <w:spacing w:after="120"/>
              <w:jc w:val="center"/>
              <w:rPr>
                <w:b/>
                <w:bCs/>
                <w:sz w:val="32"/>
              </w:rPr>
            </w:pPr>
            <w:bookmarkStart w:id="1" w:name="tbl_Forside" w:colFirst="0" w:colLast="0"/>
            <w:bookmarkEnd w:id="0"/>
            <w:r>
              <w:rPr>
                <w:b/>
                <w:bCs/>
                <w:sz w:val="32"/>
              </w:rPr>
              <w:t>&lt;System&gt;</w:t>
            </w:r>
          </w:p>
        </w:tc>
      </w:tr>
      <w:tr w:rsidR="008B74E3" w:rsidRPr="000D45ED" w14:paraId="427597F4" w14:textId="77777777" w:rsidTr="00F65777">
        <w:trPr>
          <w:trHeight w:val="851"/>
        </w:trPr>
        <w:tc>
          <w:tcPr>
            <w:tcW w:w="8360" w:type="dxa"/>
          </w:tcPr>
          <w:p w14:paraId="300B7433" w14:textId="6EBCA39B" w:rsidR="008B74E3" w:rsidRPr="000D45ED" w:rsidRDefault="000D45ED" w:rsidP="00F65777">
            <w:pPr>
              <w:pStyle w:val="Sidehoved"/>
              <w:tabs>
                <w:tab w:val="clear" w:pos="4819"/>
                <w:tab w:val="clear" w:pos="9638"/>
              </w:tabs>
              <w:spacing w:after="120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&lt;Beskrivelse&gt;</w:t>
            </w:r>
          </w:p>
        </w:tc>
      </w:tr>
      <w:tr w:rsidR="008B74E3" w:rsidRPr="000D45ED" w14:paraId="76F6EFE0" w14:textId="77777777" w:rsidTr="00F65777">
        <w:trPr>
          <w:trHeight w:val="851"/>
        </w:trPr>
        <w:tc>
          <w:tcPr>
            <w:tcW w:w="8360" w:type="dxa"/>
          </w:tcPr>
          <w:p w14:paraId="345333CC" w14:textId="2B55A08B" w:rsidR="008B74E3" w:rsidRPr="000D45ED" w:rsidRDefault="000D45ED" w:rsidP="00F65777">
            <w:pPr>
              <w:pStyle w:val="Sidehoved"/>
              <w:tabs>
                <w:tab w:val="clear" w:pos="4819"/>
                <w:tab w:val="clear" w:pos="9638"/>
              </w:tabs>
              <w:spacing w:after="120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&lt;&gt;</w:t>
            </w:r>
          </w:p>
        </w:tc>
      </w:tr>
      <w:tr w:rsidR="008B74E3" w:rsidRPr="000D45ED" w14:paraId="681CBF39" w14:textId="77777777" w:rsidTr="00F65777">
        <w:trPr>
          <w:trHeight w:val="851"/>
        </w:trPr>
        <w:tc>
          <w:tcPr>
            <w:tcW w:w="8360" w:type="dxa"/>
          </w:tcPr>
          <w:p w14:paraId="7A5D4B40" w14:textId="10684EBE" w:rsidR="008B74E3" w:rsidRPr="000D45ED" w:rsidRDefault="000D45ED" w:rsidP="00F65777">
            <w:pPr>
              <w:pStyle w:val="Sidehoved"/>
              <w:tabs>
                <w:tab w:val="clear" w:pos="4819"/>
                <w:tab w:val="clear" w:pos="9638"/>
              </w:tabs>
              <w:spacing w:after="120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&lt;Tegning/Dok Type&gt;</w:t>
            </w:r>
          </w:p>
        </w:tc>
      </w:tr>
      <w:bookmarkEnd w:id="1"/>
    </w:tbl>
    <w:p w14:paraId="31E0D9FB" w14:textId="77777777" w:rsidR="00046B6F" w:rsidRPr="000D45ED" w:rsidRDefault="00046B6F">
      <w:pPr>
        <w:rPr>
          <w:lang w:val="en-US"/>
        </w:rPr>
      </w:pPr>
    </w:p>
    <w:p w14:paraId="1A1737B8" w14:textId="550FF58E" w:rsidR="007073FE" w:rsidRPr="000D45ED" w:rsidRDefault="007073FE">
      <w:pPr>
        <w:rPr>
          <w:lang w:val="en-US"/>
        </w:rPr>
      </w:pPr>
      <w:bookmarkStart w:id="2" w:name="Flere_side"/>
      <w:r w:rsidRPr="000D45ED">
        <w:rPr>
          <w:lang w:val="en-US"/>
        </w:rPr>
        <w:br w:type="page"/>
      </w:r>
    </w:p>
    <w:p w14:paraId="07C156E7" w14:textId="2DEE20FF" w:rsidR="008B4896" w:rsidRPr="000D45ED" w:rsidRDefault="000D45ED" w:rsidP="008B4896">
      <w:pPr>
        <w:pStyle w:val="Sidehoved"/>
        <w:tabs>
          <w:tab w:val="clear" w:pos="4819"/>
          <w:tab w:val="clear" w:pos="9638"/>
        </w:tabs>
        <w:spacing w:before="360" w:after="120"/>
        <w:ind w:left="-425"/>
        <w:rPr>
          <w:b/>
          <w:bCs/>
          <w:sz w:val="20"/>
        </w:rPr>
      </w:pPr>
      <w:bookmarkStart w:id="3" w:name="txt_aendringslog"/>
      <w:bookmarkStart w:id="4" w:name="aendringslog"/>
      <w:bookmarkEnd w:id="2"/>
      <w:r>
        <w:rPr>
          <w:b/>
          <w:bCs/>
          <w:sz w:val="20"/>
        </w:rPr>
        <w:lastRenderedPageBreak/>
        <w:t>Ændringslog</w:t>
      </w:r>
      <w:bookmarkEnd w:id="3"/>
    </w:p>
    <w:tbl>
      <w:tblPr>
        <w:tblW w:w="9922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3402"/>
        <w:gridCol w:w="2835"/>
        <w:gridCol w:w="1984"/>
      </w:tblGrid>
      <w:tr w:rsidR="008B4896" w:rsidRPr="000D45ED" w14:paraId="2204EAFA" w14:textId="77777777" w:rsidTr="008C2864">
        <w:trPr>
          <w:trHeight w:hRule="exact" w:val="57"/>
          <w:tblHeader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2F9338" w14:textId="77777777" w:rsidR="008B4896" w:rsidRPr="000D45ED" w:rsidRDefault="008B4896" w:rsidP="001C72A4">
            <w:pPr>
              <w:pStyle w:val="Sidehoved"/>
              <w:tabs>
                <w:tab w:val="clear" w:pos="4819"/>
                <w:tab w:val="clear" w:pos="9638"/>
              </w:tabs>
              <w:spacing w:before="60" w:after="60"/>
              <w:ind w:left="57"/>
              <w:rPr>
                <w:b/>
                <w:bCs/>
                <w:sz w:val="1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2F80C4" w14:textId="77777777" w:rsidR="008B4896" w:rsidRPr="000D45ED" w:rsidRDefault="008B4896" w:rsidP="001C72A4">
            <w:pPr>
              <w:pStyle w:val="Sidehoved"/>
              <w:tabs>
                <w:tab w:val="clear" w:pos="4819"/>
                <w:tab w:val="clear" w:pos="9638"/>
              </w:tabs>
              <w:spacing w:before="120"/>
              <w:ind w:left="57"/>
              <w:rPr>
                <w:b/>
                <w:bCs/>
                <w:sz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6BCC99" w14:textId="77777777" w:rsidR="008B4896" w:rsidRPr="000D45ED" w:rsidRDefault="008B4896" w:rsidP="001C72A4">
            <w:pPr>
              <w:pStyle w:val="Sidehoved"/>
              <w:tabs>
                <w:tab w:val="clear" w:pos="4819"/>
                <w:tab w:val="clear" w:pos="9638"/>
              </w:tabs>
              <w:spacing w:before="120"/>
              <w:ind w:left="57"/>
              <w:rPr>
                <w:b/>
                <w:bCs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94EAEA" w14:textId="77777777" w:rsidR="008B4896" w:rsidRPr="000D45ED" w:rsidRDefault="008B4896" w:rsidP="001C72A4">
            <w:pPr>
              <w:pStyle w:val="Sidehoved"/>
              <w:tabs>
                <w:tab w:val="clear" w:pos="4819"/>
                <w:tab w:val="clear" w:pos="9638"/>
              </w:tabs>
              <w:spacing w:before="120"/>
              <w:ind w:left="57"/>
              <w:rPr>
                <w:b/>
                <w:bCs/>
                <w:sz w:val="18"/>
              </w:rPr>
            </w:pPr>
          </w:p>
        </w:tc>
      </w:tr>
      <w:tr w:rsidR="008B4896" w:rsidRPr="000D45ED" w14:paraId="7C5C0D3C" w14:textId="77777777" w:rsidTr="008C2864">
        <w:trPr>
          <w:trHeight w:val="340"/>
          <w:tblHeader/>
        </w:trPr>
        <w:tc>
          <w:tcPr>
            <w:tcW w:w="1701" w:type="dxa"/>
            <w:tcBorders>
              <w:top w:val="single" w:sz="4" w:space="0" w:color="auto"/>
            </w:tcBorders>
          </w:tcPr>
          <w:p w14:paraId="31B735BD" w14:textId="4B4A7088" w:rsidR="008B4896" w:rsidRPr="000D45ED" w:rsidRDefault="000D45ED" w:rsidP="00EA2E1C">
            <w:pPr>
              <w:pStyle w:val="Sidehoved"/>
              <w:tabs>
                <w:tab w:val="clear" w:pos="4819"/>
                <w:tab w:val="clear" w:pos="9638"/>
              </w:tabs>
              <w:spacing w:before="60" w:after="60"/>
              <w:ind w:left="57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Udgave / projektering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5C9560FC" w14:textId="070CA190" w:rsidR="008B4896" w:rsidRPr="000D45ED" w:rsidRDefault="000D45ED" w:rsidP="00EA2E1C">
            <w:pPr>
              <w:pStyle w:val="Sidehoved"/>
              <w:tabs>
                <w:tab w:val="clear" w:pos="4819"/>
                <w:tab w:val="clear" w:pos="9638"/>
              </w:tabs>
              <w:spacing w:before="120"/>
              <w:ind w:left="57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Omfattede tegninger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69B68EC4" w14:textId="07DF22D4" w:rsidR="008B4896" w:rsidRPr="000D45ED" w:rsidRDefault="000D45ED" w:rsidP="00EA2E1C">
            <w:pPr>
              <w:pStyle w:val="Sidehoved"/>
              <w:tabs>
                <w:tab w:val="clear" w:pos="4819"/>
                <w:tab w:val="clear" w:pos="9638"/>
              </w:tabs>
              <w:spacing w:before="120"/>
              <w:ind w:left="57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Beskrivelse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1B8FF2A3" w14:textId="5C613186" w:rsidR="008B4896" w:rsidRPr="000D45ED" w:rsidRDefault="000D45ED" w:rsidP="00EA2E1C">
            <w:pPr>
              <w:pStyle w:val="Sidehoved"/>
              <w:tabs>
                <w:tab w:val="clear" w:pos="4819"/>
                <w:tab w:val="clear" w:pos="9638"/>
              </w:tabs>
              <w:spacing w:before="120"/>
              <w:ind w:left="57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Referencer</w:t>
            </w:r>
          </w:p>
        </w:tc>
      </w:tr>
      <w:tr w:rsidR="008B4896" w:rsidRPr="000D45ED" w14:paraId="57953A94" w14:textId="77777777" w:rsidTr="008C2864">
        <w:trPr>
          <w:trHeight w:val="624"/>
        </w:trPr>
        <w:tc>
          <w:tcPr>
            <w:tcW w:w="1701" w:type="dxa"/>
          </w:tcPr>
          <w:p w14:paraId="7274B593" w14:textId="5658EB7E" w:rsidR="008B4896" w:rsidRPr="000D45ED" w:rsidRDefault="000D45ED" w:rsidP="001C72A4">
            <w:pPr>
              <w:pStyle w:val="Sidehoved"/>
              <w:tabs>
                <w:tab w:val="clear" w:pos="4819"/>
                <w:tab w:val="clear" w:pos="9638"/>
                <w:tab w:val="left" w:pos="737"/>
              </w:tabs>
              <w:spacing w:before="60"/>
              <w:ind w:left="57"/>
              <w:rPr>
                <w:sz w:val="18"/>
              </w:rPr>
            </w:pPr>
            <w:proofErr w:type="spellStart"/>
            <w:r w:rsidRPr="000D45ED">
              <w:rPr>
                <w:sz w:val="18"/>
              </w:rPr>
              <w:t>xx.xx</w:t>
            </w:r>
            <w:proofErr w:type="spellEnd"/>
            <w:r w:rsidRPr="000D45ED">
              <w:rPr>
                <w:sz w:val="18"/>
              </w:rPr>
              <w:t xml:space="preserve"> </w:t>
            </w:r>
            <w:proofErr w:type="spellStart"/>
            <w:proofErr w:type="gramStart"/>
            <w:r w:rsidRPr="000D45ED">
              <w:rPr>
                <w:sz w:val="18"/>
              </w:rPr>
              <w:t>dd.mm.åååå</w:t>
            </w:r>
            <w:proofErr w:type="spellEnd"/>
            <w:proofErr w:type="gramEnd"/>
            <w:r w:rsidRPr="000D45ED">
              <w:rPr>
                <w:sz w:val="18"/>
              </w:rPr>
              <w:t xml:space="preserve"> &lt;Firma&gt;</w:t>
            </w:r>
          </w:p>
        </w:tc>
        <w:tc>
          <w:tcPr>
            <w:tcW w:w="3402" w:type="dxa"/>
          </w:tcPr>
          <w:p w14:paraId="0266AF22" w14:textId="2C4F2CE6" w:rsidR="008B4896" w:rsidRPr="000D45ED" w:rsidRDefault="000D45ED" w:rsidP="001C72A4">
            <w:pPr>
              <w:pStyle w:val="Sidehoved"/>
              <w:tabs>
                <w:tab w:val="clear" w:pos="4819"/>
                <w:tab w:val="clear" w:pos="9638"/>
              </w:tabs>
              <w:spacing w:before="60"/>
              <w:ind w:left="57"/>
              <w:rPr>
                <w:sz w:val="18"/>
              </w:rPr>
            </w:pPr>
            <w:r w:rsidRPr="000D45ED">
              <w:rPr>
                <w:sz w:val="18"/>
              </w:rPr>
              <w:t xml:space="preserve">&lt;Anfør omfattede sider, opdelt </w:t>
            </w:r>
            <w:proofErr w:type="spellStart"/>
            <w:r w:rsidRPr="000D45ED">
              <w:rPr>
                <w:sz w:val="18"/>
              </w:rPr>
              <w:t>i_Nye</w:t>
            </w:r>
            <w:proofErr w:type="spellEnd"/>
            <w:r w:rsidRPr="000D45ED">
              <w:rPr>
                <w:sz w:val="18"/>
              </w:rPr>
              <w:t xml:space="preserve"> sider, Ændrede sider Fjernede sider&gt;</w:t>
            </w:r>
          </w:p>
        </w:tc>
        <w:tc>
          <w:tcPr>
            <w:tcW w:w="2835" w:type="dxa"/>
          </w:tcPr>
          <w:p w14:paraId="38596007" w14:textId="747A2B26" w:rsidR="008B4896" w:rsidRPr="000D45ED" w:rsidRDefault="000D45ED" w:rsidP="001C72A4">
            <w:pPr>
              <w:pStyle w:val="Sidehoved"/>
              <w:tabs>
                <w:tab w:val="clear" w:pos="4819"/>
                <w:tab w:val="clear" w:pos="9638"/>
              </w:tabs>
              <w:spacing w:before="60"/>
              <w:ind w:left="57"/>
              <w:rPr>
                <w:sz w:val="18"/>
              </w:rPr>
            </w:pPr>
            <w:r w:rsidRPr="000D45ED">
              <w:rPr>
                <w:sz w:val="18"/>
              </w:rPr>
              <w:t>&lt;Relevante bemærkninger&gt;</w:t>
            </w:r>
          </w:p>
        </w:tc>
        <w:tc>
          <w:tcPr>
            <w:tcW w:w="1984" w:type="dxa"/>
          </w:tcPr>
          <w:p w14:paraId="57C5BA9F" w14:textId="0DD64878" w:rsidR="008B4896" w:rsidRPr="000D45ED" w:rsidRDefault="000D45ED" w:rsidP="001C72A4">
            <w:pPr>
              <w:pStyle w:val="Sidehoved"/>
              <w:tabs>
                <w:tab w:val="clear" w:pos="4819"/>
                <w:tab w:val="clear" w:pos="9638"/>
              </w:tabs>
              <w:spacing w:before="60"/>
              <w:ind w:left="57"/>
              <w:rPr>
                <w:sz w:val="18"/>
              </w:rPr>
            </w:pPr>
            <w:proofErr w:type="spellStart"/>
            <w:proofErr w:type="gramStart"/>
            <w:r w:rsidRPr="000D45ED">
              <w:rPr>
                <w:sz w:val="18"/>
              </w:rPr>
              <w:t>dd.mm.åååå</w:t>
            </w:r>
            <w:proofErr w:type="spellEnd"/>
            <w:proofErr w:type="gramEnd"/>
            <w:r w:rsidRPr="000D45ED">
              <w:rPr>
                <w:sz w:val="18"/>
              </w:rPr>
              <w:t xml:space="preserve"> </w:t>
            </w:r>
            <w:proofErr w:type="spellStart"/>
            <w:r w:rsidRPr="000D45ED">
              <w:rPr>
                <w:sz w:val="18"/>
              </w:rPr>
              <w:t>xxxx</w:t>
            </w:r>
            <w:proofErr w:type="spellEnd"/>
          </w:p>
        </w:tc>
      </w:tr>
      <w:tr w:rsidR="008B4896" w:rsidRPr="000D45ED" w14:paraId="6F256BD7" w14:textId="77777777" w:rsidTr="008C2864">
        <w:trPr>
          <w:trHeight w:val="624"/>
        </w:trPr>
        <w:tc>
          <w:tcPr>
            <w:tcW w:w="1701" w:type="dxa"/>
          </w:tcPr>
          <w:p w14:paraId="12F53149" w14:textId="77777777" w:rsidR="008B4896" w:rsidRPr="000D45ED" w:rsidRDefault="008B4896" w:rsidP="001C72A4">
            <w:pPr>
              <w:pStyle w:val="Sidehoved"/>
              <w:tabs>
                <w:tab w:val="clear" w:pos="4819"/>
                <w:tab w:val="clear" w:pos="9638"/>
                <w:tab w:val="left" w:pos="737"/>
              </w:tabs>
              <w:spacing w:before="60"/>
              <w:ind w:left="57"/>
              <w:rPr>
                <w:sz w:val="18"/>
              </w:rPr>
            </w:pPr>
          </w:p>
        </w:tc>
        <w:tc>
          <w:tcPr>
            <w:tcW w:w="3402" w:type="dxa"/>
          </w:tcPr>
          <w:p w14:paraId="6370781D" w14:textId="77777777" w:rsidR="008B4896" w:rsidRPr="000D45ED" w:rsidRDefault="008B4896" w:rsidP="001C72A4">
            <w:pPr>
              <w:pStyle w:val="Sidehoved"/>
              <w:tabs>
                <w:tab w:val="clear" w:pos="4819"/>
                <w:tab w:val="clear" w:pos="9638"/>
              </w:tabs>
              <w:spacing w:before="60"/>
              <w:ind w:left="57"/>
              <w:rPr>
                <w:sz w:val="18"/>
              </w:rPr>
            </w:pPr>
          </w:p>
        </w:tc>
        <w:tc>
          <w:tcPr>
            <w:tcW w:w="2835" w:type="dxa"/>
          </w:tcPr>
          <w:p w14:paraId="6CBCCC05" w14:textId="77777777" w:rsidR="008B4896" w:rsidRPr="000D45ED" w:rsidRDefault="008B4896" w:rsidP="001C72A4">
            <w:pPr>
              <w:pStyle w:val="Sidehoved"/>
              <w:tabs>
                <w:tab w:val="clear" w:pos="4819"/>
                <w:tab w:val="clear" w:pos="9638"/>
              </w:tabs>
              <w:spacing w:before="60"/>
              <w:ind w:left="57"/>
              <w:rPr>
                <w:sz w:val="18"/>
              </w:rPr>
            </w:pPr>
          </w:p>
        </w:tc>
        <w:tc>
          <w:tcPr>
            <w:tcW w:w="1984" w:type="dxa"/>
          </w:tcPr>
          <w:p w14:paraId="21EBD3B4" w14:textId="77777777" w:rsidR="008B4896" w:rsidRPr="000D45ED" w:rsidRDefault="008B4896" w:rsidP="001C72A4">
            <w:pPr>
              <w:pStyle w:val="Sidehoved"/>
              <w:tabs>
                <w:tab w:val="clear" w:pos="4819"/>
                <w:tab w:val="clear" w:pos="9638"/>
              </w:tabs>
              <w:spacing w:before="60"/>
              <w:ind w:left="57"/>
              <w:rPr>
                <w:sz w:val="18"/>
              </w:rPr>
            </w:pPr>
          </w:p>
        </w:tc>
      </w:tr>
    </w:tbl>
    <w:p w14:paraId="09A713F1" w14:textId="77777777" w:rsidR="008B4896" w:rsidRPr="000D45ED" w:rsidRDefault="008B4896" w:rsidP="008B4896">
      <w:pPr>
        <w:pStyle w:val="Sidehoved"/>
        <w:tabs>
          <w:tab w:val="clear" w:pos="4819"/>
          <w:tab w:val="clear" w:pos="9638"/>
        </w:tabs>
        <w:rPr>
          <w:sz w:val="4"/>
        </w:rPr>
      </w:pPr>
    </w:p>
    <w:p w14:paraId="69B4A957" w14:textId="77777777" w:rsidR="007073FE" w:rsidRPr="000D45ED" w:rsidRDefault="007073FE">
      <w:pPr>
        <w:rPr>
          <w:b/>
          <w:bCs/>
          <w:sz w:val="20"/>
        </w:rPr>
      </w:pPr>
    </w:p>
    <w:p w14:paraId="52D14F90" w14:textId="77777777" w:rsidR="007073FE" w:rsidRPr="000D45ED" w:rsidRDefault="007073FE">
      <w:pPr>
        <w:rPr>
          <w:b/>
          <w:bCs/>
          <w:sz w:val="20"/>
        </w:rPr>
      </w:pPr>
    </w:p>
    <w:p w14:paraId="42E622CD" w14:textId="77777777" w:rsidR="001C72A4" w:rsidRPr="000D45ED" w:rsidRDefault="001C72A4">
      <w:pPr>
        <w:rPr>
          <w:b/>
          <w:bCs/>
          <w:sz w:val="20"/>
        </w:rPr>
      </w:pPr>
      <w:r w:rsidRPr="000D45ED">
        <w:rPr>
          <w:b/>
          <w:bCs/>
          <w:sz w:val="20"/>
        </w:rPr>
        <w:br w:type="page"/>
      </w:r>
    </w:p>
    <w:tbl>
      <w:tblPr>
        <w:tblW w:w="9638" w:type="dxa"/>
        <w:tblInd w:w="-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5"/>
        <w:gridCol w:w="1092"/>
        <w:gridCol w:w="1141"/>
        <w:gridCol w:w="561"/>
        <w:gridCol w:w="5219"/>
      </w:tblGrid>
      <w:tr w:rsidR="000D45ED" w:rsidRPr="000D45ED" w14:paraId="10477875" w14:textId="0993F147" w:rsidTr="000D45ED">
        <w:trPr>
          <w:trHeight w:val="454"/>
          <w:tblHeader/>
        </w:trPr>
        <w:tc>
          <w:tcPr>
            <w:tcW w:w="1701" w:type="dxa"/>
          </w:tcPr>
          <w:p w14:paraId="11D1E3FF" w14:textId="728B77FF" w:rsidR="000D45ED" w:rsidRPr="000D45ED" w:rsidRDefault="000D45ED" w:rsidP="00D26856">
            <w:pPr>
              <w:pStyle w:val="Sidehoved"/>
              <w:tabs>
                <w:tab w:val="clear" w:pos="4819"/>
                <w:tab w:val="clear" w:pos="9638"/>
              </w:tabs>
              <w:rPr>
                <w:b/>
                <w:bCs/>
                <w:sz w:val="18"/>
              </w:rPr>
            </w:pPr>
            <w:bookmarkStart w:id="5" w:name="Sidefortegnelse"/>
            <w:bookmarkEnd w:id="4"/>
            <w:r>
              <w:rPr>
                <w:b/>
                <w:bCs/>
                <w:sz w:val="18"/>
              </w:rPr>
              <w:t>Tegnings nr.</w:t>
            </w:r>
          </w:p>
        </w:tc>
        <w:tc>
          <w:tcPr>
            <w:tcW w:w="1134" w:type="dxa"/>
          </w:tcPr>
          <w:p w14:paraId="3C247917" w14:textId="448C0945" w:rsidR="000D45ED" w:rsidRPr="000D45ED" w:rsidRDefault="000D45ED" w:rsidP="00D26856">
            <w:pPr>
              <w:pStyle w:val="Sidehoved"/>
              <w:tabs>
                <w:tab w:val="clear" w:pos="4819"/>
                <w:tab w:val="clear" w:pos="9638"/>
              </w:tabs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Udgave</w:t>
            </w:r>
          </w:p>
        </w:tc>
        <w:tc>
          <w:tcPr>
            <w:tcW w:w="567" w:type="dxa"/>
          </w:tcPr>
          <w:p w14:paraId="5E463DD2" w14:textId="51597FAC" w:rsidR="000D45ED" w:rsidRPr="000D45ED" w:rsidRDefault="000D45ED" w:rsidP="00D26856">
            <w:pPr>
              <w:pStyle w:val="Sidehoved"/>
              <w:tabs>
                <w:tab w:val="clear" w:pos="4819"/>
                <w:tab w:val="clear" w:pos="9638"/>
              </w:tabs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Dato</w:t>
            </w:r>
          </w:p>
        </w:tc>
        <w:tc>
          <w:tcPr>
            <w:tcW w:w="567" w:type="dxa"/>
          </w:tcPr>
          <w:p w14:paraId="47BE92A8" w14:textId="6AA92DA1" w:rsidR="000D45ED" w:rsidRPr="000D45ED" w:rsidRDefault="000D45ED" w:rsidP="00D26856">
            <w:pPr>
              <w:pStyle w:val="Sidehoved"/>
              <w:tabs>
                <w:tab w:val="clear" w:pos="4819"/>
                <w:tab w:val="clear" w:pos="9638"/>
              </w:tabs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Plan</w:t>
            </w:r>
          </w:p>
        </w:tc>
        <w:tc>
          <w:tcPr>
            <w:tcW w:w="5669" w:type="dxa"/>
          </w:tcPr>
          <w:p w14:paraId="0B9BE459" w14:textId="77485785" w:rsidR="000D45ED" w:rsidRPr="000D45ED" w:rsidRDefault="000D45ED" w:rsidP="00D26856">
            <w:pPr>
              <w:pStyle w:val="Sidehoved"/>
              <w:tabs>
                <w:tab w:val="clear" w:pos="4819"/>
                <w:tab w:val="clear" w:pos="9638"/>
              </w:tabs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Betegnelse</w:t>
            </w:r>
          </w:p>
        </w:tc>
      </w:tr>
      <w:tr w:rsidR="000D45ED" w:rsidRPr="000D45ED" w14:paraId="3C8B2B9A" w14:textId="7693DC9B" w:rsidTr="000D45ED">
        <w:trPr>
          <w:trHeight w:val="284"/>
        </w:trPr>
        <w:tc>
          <w:tcPr>
            <w:tcW w:w="1701" w:type="dxa"/>
          </w:tcPr>
          <w:p w14:paraId="20E4CAFE" w14:textId="523627DA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  <w:proofErr w:type="spellStart"/>
            <w:r>
              <w:rPr>
                <w:sz w:val="18"/>
              </w:rPr>
              <w:t>XXnr.XXXX</w:t>
            </w:r>
            <w:proofErr w:type="spellEnd"/>
          </w:p>
        </w:tc>
        <w:tc>
          <w:tcPr>
            <w:tcW w:w="1134" w:type="dxa"/>
          </w:tcPr>
          <w:p w14:paraId="044C2561" w14:textId="602312B8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  <w:proofErr w:type="spellStart"/>
            <w:r>
              <w:rPr>
                <w:sz w:val="18"/>
              </w:rPr>
              <w:t>xx.xx</w:t>
            </w:r>
            <w:proofErr w:type="spellEnd"/>
          </w:p>
        </w:tc>
        <w:tc>
          <w:tcPr>
            <w:tcW w:w="567" w:type="dxa"/>
          </w:tcPr>
          <w:p w14:paraId="7842A911" w14:textId="4A0739D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  <w:proofErr w:type="spellStart"/>
            <w:proofErr w:type="gramStart"/>
            <w:r>
              <w:rPr>
                <w:sz w:val="18"/>
              </w:rPr>
              <w:t>dd.mm.åååå</w:t>
            </w:r>
            <w:proofErr w:type="spellEnd"/>
            <w:proofErr w:type="gramEnd"/>
          </w:p>
        </w:tc>
        <w:tc>
          <w:tcPr>
            <w:tcW w:w="567" w:type="dxa"/>
          </w:tcPr>
          <w:p w14:paraId="305CDF2C" w14:textId="1242C11A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218321F1" w14:textId="25F6CDAD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  <w:r>
              <w:rPr>
                <w:sz w:val="18"/>
              </w:rPr>
              <w:t>&lt;Tegningsbetegnelse&gt;</w:t>
            </w:r>
          </w:p>
        </w:tc>
      </w:tr>
      <w:tr w:rsidR="000D45ED" w:rsidRPr="000D45ED" w14:paraId="5E7FCF5E" w14:textId="3EB9E94D" w:rsidTr="000D45ED">
        <w:trPr>
          <w:trHeight w:val="284"/>
        </w:trPr>
        <w:tc>
          <w:tcPr>
            <w:tcW w:w="1701" w:type="dxa"/>
          </w:tcPr>
          <w:p w14:paraId="4214995F" w14:textId="2D1DBE83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  <w:proofErr w:type="spellStart"/>
            <w:r>
              <w:rPr>
                <w:sz w:val="18"/>
              </w:rPr>
              <w:t>YYnr.YYYY</w:t>
            </w:r>
            <w:proofErr w:type="spellEnd"/>
          </w:p>
        </w:tc>
        <w:tc>
          <w:tcPr>
            <w:tcW w:w="1134" w:type="dxa"/>
          </w:tcPr>
          <w:p w14:paraId="2B4CB6F7" w14:textId="6A9B785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  <w:proofErr w:type="spellStart"/>
            <w:r>
              <w:rPr>
                <w:sz w:val="18"/>
              </w:rPr>
              <w:t>xx.xx</w:t>
            </w:r>
            <w:proofErr w:type="spellEnd"/>
          </w:p>
        </w:tc>
        <w:tc>
          <w:tcPr>
            <w:tcW w:w="567" w:type="dxa"/>
          </w:tcPr>
          <w:p w14:paraId="3913F953" w14:textId="51087D41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  <w:proofErr w:type="spellStart"/>
            <w:proofErr w:type="gramStart"/>
            <w:r>
              <w:rPr>
                <w:sz w:val="18"/>
              </w:rPr>
              <w:t>dd.mm.åååå</w:t>
            </w:r>
            <w:proofErr w:type="spellEnd"/>
            <w:proofErr w:type="gramEnd"/>
          </w:p>
        </w:tc>
        <w:tc>
          <w:tcPr>
            <w:tcW w:w="567" w:type="dxa"/>
          </w:tcPr>
          <w:p w14:paraId="4E50A597" w14:textId="4DBA0E63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7D380523" w14:textId="75C6DBC1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  <w:r>
              <w:rPr>
                <w:sz w:val="18"/>
              </w:rPr>
              <w:t>&lt;Tegningsbetegnelse&gt;</w:t>
            </w:r>
          </w:p>
        </w:tc>
      </w:tr>
      <w:tr w:rsidR="000D45ED" w:rsidRPr="000D45ED" w14:paraId="23894E98" w14:textId="692A0B92" w:rsidTr="000D45ED">
        <w:trPr>
          <w:trHeight w:val="284"/>
        </w:trPr>
        <w:tc>
          <w:tcPr>
            <w:tcW w:w="1701" w:type="dxa"/>
          </w:tcPr>
          <w:p w14:paraId="684331D2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74DB3BF9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1998B4DF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125F9AC4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0D0AC39F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30A371E8" w14:textId="70FF6D98" w:rsidTr="000D45ED">
        <w:trPr>
          <w:trHeight w:val="284"/>
        </w:trPr>
        <w:tc>
          <w:tcPr>
            <w:tcW w:w="1701" w:type="dxa"/>
          </w:tcPr>
          <w:p w14:paraId="6598F1D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3781952D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0144A64F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41ACD8B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121C615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66BAD0F1" w14:textId="65CE5F6D" w:rsidTr="000D45ED">
        <w:trPr>
          <w:trHeight w:val="284"/>
        </w:trPr>
        <w:tc>
          <w:tcPr>
            <w:tcW w:w="1701" w:type="dxa"/>
          </w:tcPr>
          <w:p w14:paraId="09559A1D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3406134B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681EE608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046BAD2E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392FD43B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56F410CF" w14:textId="7AEDAA08" w:rsidTr="000D45ED">
        <w:trPr>
          <w:trHeight w:val="284"/>
        </w:trPr>
        <w:tc>
          <w:tcPr>
            <w:tcW w:w="1701" w:type="dxa"/>
          </w:tcPr>
          <w:p w14:paraId="27EE8B37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055F7269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39B4C6D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673BFAE4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0AA0E38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05B16AAD" w14:textId="5944833C" w:rsidTr="000D45ED">
        <w:trPr>
          <w:trHeight w:val="284"/>
        </w:trPr>
        <w:tc>
          <w:tcPr>
            <w:tcW w:w="1701" w:type="dxa"/>
          </w:tcPr>
          <w:p w14:paraId="6C35C8E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6668AEB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59028A7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518648ED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346B778E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24936687" w14:textId="19D64580" w:rsidTr="000D45ED">
        <w:trPr>
          <w:trHeight w:val="284"/>
        </w:trPr>
        <w:tc>
          <w:tcPr>
            <w:tcW w:w="1701" w:type="dxa"/>
          </w:tcPr>
          <w:p w14:paraId="02562087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3D2A9EEE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271FD9AC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0BEE515C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4C34FAD8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27398A73" w14:textId="278804EA" w:rsidTr="000D45ED">
        <w:trPr>
          <w:trHeight w:val="284"/>
        </w:trPr>
        <w:tc>
          <w:tcPr>
            <w:tcW w:w="1701" w:type="dxa"/>
          </w:tcPr>
          <w:p w14:paraId="45D0FCE5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7D82AB57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18F413C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66A6A35C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283153AF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1D2C83C2" w14:textId="07642FC7" w:rsidTr="000D45ED">
        <w:trPr>
          <w:trHeight w:val="284"/>
        </w:trPr>
        <w:tc>
          <w:tcPr>
            <w:tcW w:w="1701" w:type="dxa"/>
          </w:tcPr>
          <w:p w14:paraId="65812269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2611FEAC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1B63CEE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5F04184D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2989988C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25BB1267" w14:textId="1EADEFA1" w:rsidTr="000D45ED">
        <w:trPr>
          <w:trHeight w:val="284"/>
        </w:trPr>
        <w:tc>
          <w:tcPr>
            <w:tcW w:w="1701" w:type="dxa"/>
          </w:tcPr>
          <w:p w14:paraId="4FC76AF7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305F562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5478060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1B8B4249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11CEB2E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0CE624D2" w14:textId="41B12ED7" w:rsidTr="000D45ED">
        <w:trPr>
          <w:trHeight w:val="284"/>
        </w:trPr>
        <w:tc>
          <w:tcPr>
            <w:tcW w:w="1701" w:type="dxa"/>
          </w:tcPr>
          <w:p w14:paraId="14BDB8F6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4D6D6A0B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7989F61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3CB1F4B8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455EC46C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546C9ABF" w14:textId="5FA246AA" w:rsidTr="000D45ED">
        <w:trPr>
          <w:trHeight w:val="284"/>
        </w:trPr>
        <w:tc>
          <w:tcPr>
            <w:tcW w:w="1701" w:type="dxa"/>
          </w:tcPr>
          <w:p w14:paraId="741F3D5D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6D82180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32E0156A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59A253C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6F7DC305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5A26373A" w14:textId="46AF79CC" w:rsidTr="000D45ED">
        <w:trPr>
          <w:trHeight w:val="284"/>
        </w:trPr>
        <w:tc>
          <w:tcPr>
            <w:tcW w:w="1701" w:type="dxa"/>
          </w:tcPr>
          <w:p w14:paraId="65797C62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00A5A42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6D96485F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3963622B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54E05F0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454DB178" w14:textId="3EA95F50" w:rsidTr="000D45ED">
        <w:trPr>
          <w:trHeight w:val="284"/>
        </w:trPr>
        <w:tc>
          <w:tcPr>
            <w:tcW w:w="1701" w:type="dxa"/>
          </w:tcPr>
          <w:p w14:paraId="0721A156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30371DFC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4D8619CC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2C988B5D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02BA518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22ACAB26" w14:textId="40D5D313" w:rsidTr="000D45ED">
        <w:trPr>
          <w:trHeight w:val="284"/>
        </w:trPr>
        <w:tc>
          <w:tcPr>
            <w:tcW w:w="1701" w:type="dxa"/>
          </w:tcPr>
          <w:p w14:paraId="509E2488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5DEC4A6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4CEE1DF7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66006572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660F5A7E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426D692B" w14:textId="760F7567" w:rsidTr="000D45ED">
        <w:trPr>
          <w:trHeight w:val="284"/>
        </w:trPr>
        <w:tc>
          <w:tcPr>
            <w:tcW w:w="1701" w:type="dxa"/>
          </w:tcPr>
          <w:p w14:paraId="552E9969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77C02B5B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224C369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60D66A4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4A17E442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6C8C133A" w14:textId="119C8AED" w:rsidTr="000D45ED">
        <w:trPr>
          <w:trHeight w:val="284"/>
        </w:trPr>
        <w:tc>
          <w:tcPr>
            <w:tcW w:w="1701" w:type="dxa"/>
          </w:tcPr>
          <w:p w14:paraId="7A686F09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1378930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13AC1BAD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4CAE89EC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3D8A5C7F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42882527" w14:textId="000B4909" w:rsidTr="000D45ED">
        <w:trPr>
          <w:trHeight w:val="284"/>
        </w:trPr>
        <w:tc>
          <w:tcPr>
            <w:tcW w:w="1701" w:type="dxa"/>
          </w:tcPr>
          <w:p w14:paraId="54CA7834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76723E86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17D5A08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797B3838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4BFD8A07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742BA8CA" w14:textId="58A50B61" w:rsidTr="000D45ED">
        <w:trPr>
          <w:trHeight w:val="284"/>
        </w:trPr>
        <w:tc>
          <w:tcPr>
            <w:tcW w:w="1701" w:type="dxa"/>
          </w:tcPr>
          <w:p w14:paraId="7C062806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133A6CBD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436A3A32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5D475818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4EB271BD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1AA494BE" w14:textId="2EC22FE9" w:rsidTr="000D45ED">
        <w:trPr>
          <w:trHeight w:val="284"/>
        </w:trPr>
        <w:tc>
          <w:tcPr>
            <w:tcW w:w="1701" w:type="dxa"/>
          </w:tcPr>
          <w:p w14:paraId="49F73529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2BBF2F67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608A3D29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32593752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6AB4C5B9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0E06EB8B" w14:textId="3412405F" w:rsidTr="000D45ED">
        <w:trPr>
          <w:trHeight w:val="284"/>
        </w:trPr>
        <w:tc>
          <w:tcPr>
            <w:tcW w:w="1701" w:type="dxa"/>
          </w:tcPr>
          <w:p w14:paraId="36EB0C7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72495FEE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03F22A98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7C58C9E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3B3C4126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275F6014" w14:textId="119C10F8" w:rsidTr="000D45ED">
        <w:trPr>
          <w:trHeight w:val="284"/>
        </w:trPr>
        <w:tc>
          <w:tcPr>
            <w:tcW w:w="1701" w:type="dxa"/>
          </w:tcPr>
          <w:p w14:paraId="3A86DE95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6315BE9D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543E679F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791A2FC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2B43BC7B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7B5C8FDD" w14:textId="60A291F9" w:rsidTr="000D45ED">
        <w:trPr>
          <w:trHeight w:val="284"/>
        </w:trPr>
        <w:tc>
          <w:tcPr>
            <w:tcW w:w="1701" w:type="dxa"/>
          </w:tcPr>
          <w:p w14:paraId="10F5B536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3D359935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4C434FC2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4D57A695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57C6EEBF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748F381F" w14:textId="05C207CE" w:rsidTr="000D45ED">
        <w:trPr>
          <w:trHeight w:val="284"/>
        </w:trPr>
        <w:tc>
          <w:tcPr>
            <w:tcW w:w="1701" w:type="dxa"/>
          </w:tcPr>
          <w:p w14:paraId="290803DA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338891B2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194A28CB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4D0BA007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7FB22B52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1E71DAAF" w14:textId="7134DF8C" w:rsidTr="000D45ED">
        <w:trPr>
          <w:trHeight w:val="284"/>
        </w:trPr>
        <w:tc>
          <w:tcPr>
            <w:tcW w:w="1701" w:type="dxa"/>
          </w:tcPr>
          <w:p w14:paraId="3568F44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166EFFD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3B5889C2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4EA99DFC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1470FA5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7AEBE865" w14:textId="4D3FC406" w:rsidTr="000D45ED">
        <w:trPr>
          <w:trHeight w:val="284"/>
        </w:trPr>
        <w:tc>
          <w:tcPr>
            <w:tcW w:w="1701" w:type="dxa"/>
          </w:tcPr>
          <w:p w14:paraId="10DF25DF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5BBC9BA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6DAB2B2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5AA2814E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225008C7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2694A365" w14:textId="736D71AA" w:rsidTr="000D45ED">
        <w:trPr>
          <w:trHeight w:val="284"/>
        </w:trPr>
        <w:tc>
          <w:tcPr>
            <w:tcW w:w="1701" w:type="dxa"/>
          </w:tcPr>
          <w:p w14:paraId="473F5876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643184C0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5ABEAA71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5F9D9215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48AE698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  <w:tr w:rsidR="000D45ED" w:rsidRPr="000D45ED" w14:paraId="0569AA6A" w14:textId="6612B003" w:rsidTr="000D45ED">
        <w:trPr>
          <w:trHeight w:val="284"/>
        </w:trPr>
        <w:tc>
          <w:tcPr>
            <w:tcW w:w="1701" w:type="dxa"/>
          </w:tcPr>
          <w:p w14:paraId="2F4D2585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1134" w:type="dxa"/>
          </w:tcPr>
          <w:p w14:paraId="3DA53243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0586111B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7" w:type="dxa"/>
          </w:tcPr>
          <w:p w14:paraId="034AE758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  <w:tc>
          <w:tcPr>
            <w:tcW w:w="5669" w:type="dxa"/>
          </w:tcPr>
          <w:p w14:paraId="75F752BB" w14:textId="77777777" w:rsidR="000D45ED" w:rsidRPr="000D45ED" w:rsidRDefault="000D45ED" w:rsidP="00227592">
            <w:pPr>
              <w:pStyle w:val="Sidehoved"/>
              <w:tabs>
                <w:tab w:val="clear" w:pos="4819"/>
                <w:tab w:val="clear" w:pos="9638"/>
              </w:tabs>
              <w:rPr>
                <w:sz w:val="18"/>
              </w:rPr>
            </w:pPr>
          </w:p>
        </w:tc>
      </w:tr>
    </w:tbl>
    <w:p w14:paraId="41BB4AA6" w14:textId="77777777" w:rsidR="005F7C99" w:rsidRPr="000D45ED" w:rsidRDefault="005F7C99">
      <w:pPr>
        <w:rPr>
          <w:lang w:val="en-US"/>
        </w:rPr>
      </w:pPr>
    </w:p>
    <w:bookmarkEnd w:id="5"/>
    <w:p w14:paraId="492B873D" w14:textId="77777777" w:rsidR="005F7C99" w:rsidRPr="000D45ED" w:rsidRDefault="005F7C99">
      <w:pPr>
        <w:rPr>
          <w:lang w:val="en-US"/>
        </w:rPr>
      </w:pPr>
    </w:p>
    <w:p w14:paraId="25F00D32" w14:textId="77777777" w:rsidR="00AF7729" w:rsidRPr="000D45ED" w:rsidRDefault="00AF7729">
      <w:pPr>
        <w:rPr>
          <w:lang w:val="en-US"/>
        </w:rPr>
      </w:pPr>
      <w:bookmarkStart w:id="6" w:name="Sidefortegnelse_sideskift"/>
      <w:r w:rsidRPr="000D45ED">
        <w:rPr>
          <w:lang w:val="en-US"/>
        </w:rPr>
        <w:br w:type="page"/>
      </w:r>
    </w:p>
    <w:bookmarkEnd w:id="6"/>
    <w:p w14:paraId="05370F6F" w14:textId="77777777" w:rsidR="00AF7729" w:rsidRPr="00CD68ED" w:rsidRDefault="00AF7729">
      <w:pPr>
        <w:rPr>
          <w:lang w:val="en-US"/>
        </w:rPr>
      </w:pPr>
    </w:p>
    <w:sectPr w:rsidR="00AF7729" w:rsidRPr="00CD68ED" w:rsidSect="000D45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985" w:left="2268" w:header="0" w:footer="312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936C7F" w14:textId="77777777" w:rsidR="004536A0" w:rsidRDefault="004536A0">
      <w:r>
        <w:separator/>
      </w:r>
    </w:p>
  </w:endnote>
  <w:endnote w:type="continuationSeparator" w:id="0">
    <w:p w14:paraId="2ECBFDFB" w14:textId="77777777" w:rsidR="004536A0" w:rsidRDefault="00453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fa Rotis Sans Serif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AA9340" w14:textId="77777777" w:rsidR="00745173" w:rsidRDefault="00745173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22" w:type="dxa"/>
      <w:tblInd w:w="-851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40"/>
      <w:gridCol w:w="1369"/>
      <w:gridCol w:w="2281"/>
      <w:gridCol w:w="4082"/>
      <w:gridCol w:w="1050"/>
    </w:tblGrid>
    <w:tr w:rsidR="00667605" w14:paraId="52A3D380" w14:textId="77777777" w:rsidTr="008C2864">
      <w:trPr>
        <w:cantSplit/>
        <w:trHeight w:val="198"/>
      </w:trPr>
      <w:tc>
        <w:tcPr>
          <w:tcW w:w="1140" w:type="dxa"/>
          <w:vMerge w:val="restart"/>
          <w:tcBorders>
            <w:top w:val="single" w:sz="12" w:space="0" w:color="auto"/>
            <w:left w:val="nil"/>
          </w:tcBorders>
        </w:tcPr>
        <w:p w14:paraId="56CBE4F8" w14:textId="77777777" w:rsidR="00667605" w:rsidRDefault="00667605">
          <w:pPr>
            <w:pStyle w:val="Sidefod"/>
            <w:spacing w:before="8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© Copyright</w:t>
          </w:r>
          <w:r>
            <w:rPr>
              <w:rFonts w:ascii="Arial" w:hAnsi="Arial" w:cs="Arial"/>
            </w:rPr>
            <w:br/>
            <w:t>Banedanmark</w:t>
          </w:r>
        </w:p>
      </w:tc>
      <w:tc>
        <w:tcPr>
          <w:tcW w:w="1369" w:type="dxa"/>
          <w:tcBorders>
            <w:top w:val="single" w:sz="12" w:space="0" w:color="auto"/>
            <w:bottom w:val="nil"/>
          </w:tcBorders>
        </w:tcPr>
        <w:p w14:paraId="671BF348" w14:textId="41592F92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Sprog</w:t>
          </w:r>
        </w:p>
      </w:tc>
      <w:tc>
        <w:tcPr>
          <w:tcW w:w="2281" w:type="dxa"/>
          <w:tcBorders>
            <w:top w:val="single" w:sz="12" w:space="0" w:color="auto"/>
            <w:bottom w:val="nil"/>
          </w:tcBorders>
        </w:tcPr>
        <w:p w14:paraId="3650EE4B" w14:textId="56B3A747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Udgave</w:t>
          </w:r>
        </w:p>
      </w:tc>
      <w:tc>
        <w:tcPr>
          <w:tcW w:w="4082" w:type="dxa"/>
          <w:tcBorders>
            <w:top w:val="single" w:sz="12" w:space="0" w:color="auto"/>
            <w:bottom w:val="nil"/>
            <w:right w:val="nil"/>
          </w:tcBorders>
        </w:tcPr>
        <w:p w14:paraId="59D2849E" w14:textId="3F4F4C9C" w:rsidR="00667605" w:rsidRDefault="000D45ED" w:rsidP="006B236B">
          <w:pPr>
            <w:pStyle w:val="Sidefod"/>
            <w:tabs>
              <w:tab w:val="right" w:pos="3942"/>
            </w:tabs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Tegningsnr</w:t>
          </w:r>
          <w:proofErr w:type="spellEnd"/>
        </w:p>
      </w:tc>
      <w:tc>
        <w:tcPr>
          <w:tcW w:w="1050" w:type="dxa"/>
          <w:tcBorders>
            <w:top w:val="single" w:sz="12" w:space="0" w:color="auto"/>
            <w:bottom w:val="nil"/>
            <w:right w:val="nil"/>
          </w:tcBorders>
        </w:tcPr>
        <w:p w14:paraId="7C368546" w14:textId="4913D5FD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Side/af sider</w:t>
          </w:r>
        </w:p>
      </w:tc>
    </w:tr>
    <w:tr w:rsidR="00667605" w14:paraId="7D03AA66" w14:textId="77777777" w:rsidTr="008C2864">
      <w:trPr>
        <w:cantSplit/>
        <w:trHeight w:hRule="exact" w:val="397"/>
      </w:trPr>
      <w:tc>
        <w:tcPr>
          <w:tcW w:w="1140" w:type="dxa"/>
          <w:vMerge/>
          <w:tcBorders>
            <w:left w:val="nil"/>
            <w:bottom w:val="nil"/>
          </w:tcBorders>
        </w:tcPr>
        <w:p w14:paraId="71F5C61D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1369" w:type="dxa"/>
          <w:tcBorders>
            <w:top w:val="nil"/>
            <w:bottom w:val="nil"/>
          </w:tcBorders>
          <w:vAlign w:val="bottom"/>
        </w:tcPr>
        <w:p w14:paraId="7CBE46F5" w14:textId="341C13F6" w:rsidR="00667605" w:rsidRDefault="000D45ED">
          <w:pPr>
            <w:pStyle w:val="Sidefod"/>
            <w:spacing w:after="6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da</w:t>
          </w:r>
        </w:p>
      </w:tc>
      <w:tc>
        <w:tcPr>
          <w:tcW w:w="2281" w:type="dxa"/>
          <w:tcBorders>
            <w:top w:val="nil"/>
            <w:bottom w:val="nil"/>
          </w:tcBorders>
          <w:vAlign w:val="bottom"/>
        </w:tcPr>
        <w:p w14:paraId="2AB53218" w14:textId="2E1B2C08" w:rsidR="00667605" w:rsidRDefault="000D45ED">
          <w:pPr>
            <w:pStyle w:val="Sidefod"/>
            <w:spacing w:after="55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XX.XX  01.</w:t>
          </w:r>
          <w:proofErr w:type="gramEnd"/>
          <w:r>
            <w:rPr>
              <w:rFonts w:ascii="Arial" w:hAnsi="Arial" w:cs="Arial"/>
              <w:b/>
              <w:sz w:val="18"/>
            </w:rPr>
            <w:t>10.2021</w:t>
          </w:r>
        </w:p>
      </w:tc>
      <w:tc>
        <w:tcPr>
          <w:tcW w:w="4082" w:type="dxa"/>
          <w:tcBorders>
            <w:top w:val="nil"/>
            <w:bottom w:val="nil"/>
            <w:right w:val="nil"/>
          </w:tcBorders>
          <w:tcMar>
            <w:left w:w="68" w:type="dxa"/>
          </w:tcMar>
        </w:tcPr>
        <w:p w14:paraId="044F9DC3" w14:textId="77777777" w:rsidR="00667605" w:rsidRDefault="00667605" w:rsidP="00C13587">
          <w:pPr>
            <w:pStyle w:val="Sidefod"/>
            <w:rPr>
              <w:rFonts w:ascii="Arial" w:hAnsi="Arial" w:cs="Arial"/>
              <w:sz w:val="32"/>
            </w:rPr>
          </w:pPr>
        </w:p>
      </w:tc>
      <w:tc>
        <w:tcPr>
          <w:tcW w:w="1050" w:type="dxa"/>
          <w:tcBorders>
            <w:top w:val="nil"/>
            <w:bottom w:val="nil"/>
            <w:right w:val="nil"/>
          </w:tcBorders>
          <w:vAlign w:val="bottom"/>
        </w:tcPr>
        <w:p w14:paraId="7D63E98C" w14:textId="106288F2" w:rsidR="00667605" w:rsidRDefault="000D45ED">
          <w:pPr>
            <w:pStyle w:val="Sidefod"/>
            <w:spacing w:after="6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fldChar w:fldCharType="begin"/>
          </w:r>
          <w:r>
            <w:rPr>
              <w:rFonts w:ascii="Arial" w:hAnsi="Arial" w:cs="Arial"/>
              <w:sz w:val="18"/>
            </w:rPr>
            <w:instrText xml:space="preserve"> PAGE  \* MERGEFORMAT </w:instrText>
          </w:r>
          <w:r>
            <w:rPr>
              <w:rFonts w:ascii="Arial" w:hAnsi="Arial" w:cs="Arial"/>
              <w:sz w:val="18"/>
            </w:rPr>
            <w:fldChar w:fldCharType="separate"/>
          </w:r>
          <w:r>
            <w:rPr>
              <w:rFonts w:ascii="Arial" w:hAnsi="Arial" w:cs="Arial"/>
              <w:noProof/>
              <w:sz w:val="18"/>
            </w:rPr>
            <w:t>2</w:t>
          </w:r>
          <w:r>
            <w:rPr>
              <w:rFonts w:ascii="Arial" w:hAnsi="Arial" w:cs="Arial"/>
              <w:sz w:val="18"/>
            </w:rPr>
            <w:fldChar w:fldCharType="end"/>
          </w:r>
          <w:r>
            <w:rPr>
              <w:rFonts w:ascii="Arial" w:hAnsi="Arial" w:cs="Arial"/>
              <w:sz w:val="18"/>
            </w:rPr>
            <w:t xml:space="preserve"> (</w:t>
          </w:r>
          <w:r>
            <w:rPr>
              <w:rFonts w:ascii="Arial" w:hAnsi="Arial" w:cs="Arial"/>
              <w:sz w:val="18"/>
            </w:rPr>
            <w:fldChar w:fldCharType="begin"/>
          </w:r>
          <w:r>
            <w:rPr>
              <w:rFonts w:ascii="Arial" w:hAnsi="Arial" w:cs="Arial"/>
              <w:sz w:val="18"/>
            </w:rPr>
            <w:instrText xml:space="preserve"> NUMPAGES  \* MERGEFORMAT </w:instrText>
          </w:r>
          <w:r>
            <w:rPr>
              <w:rFonts w:ascii="Arial" w:hAnsi="Arial" w:cs="Arial"/>
              <w:sz w:val="18"/>
            </w:rPr>
            <w:fldChar w:fldCharType="separate"/>
          </w:r>
          <w:r>
            <w:rPr>
              <w:rFonts w:ascii="Arial" w:hAnsi="Arial" w:cs="Arial"/>
              <w:noProof/>
              <w:sz w:val="18"/>
            </w:rPr>
            <w:t>4</w:t>
          </w:r>
          <w:r>
            <w:rPr>
              <w:rFonts w:ascii="Arial" w:hAnsi="Arial" w:cs="Arial"/>
              <w:sz w:val="18"/>
            </w:rPr>
            <w:fldChar w:fldCharType="end"/>
          </w:r>
          <w:r>
            <w:rPr>
              <w:rFonts w:ascii="Arial" w:hAnsi="Arial" w:cs="Arial"/>
              <w:sz w:val="18"/>
            </w:rPr>
            <w:t>)</w:t>
          </w:r>
        </w:p>
      </w:tc>
    </w:tr>
  </w:tbl>
  <w:p w14:paraId="10AD05B7" w14:textId="77777777" w:rsidR="00667605" w:rsidRDefault="0066760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21" w:type="dxa"/>
      <w:tblInd w:w="-851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32"/>
      <w:gridCol w:w="1361"/>
      <w:gridCol w:w="1361"/>
      <w:gridCol w:w="907"/>
      <w:gridCol w:w="2268"/>
      <w:gridCol w:w="1814"/>
      <w:gridCol w:w="1078"/>
    </w:tblGrid>
    <w:tr w:rsidR="00667605" w14:paraId="1B26A030" w14:textId="77777777" w:rsidTr="008C2864">
      <w:trPr>
        <w:trHeight w:hRule="exact" w:val="567"/>
      </w:trPr>
      <w:tc>
        <w:tcPr>
          <w:tcW w:w="2493" w:type="dxa"/>
          <w:gridSpan w:val="2"/>
          <w:tcBorders>
            <w:top w:val="nil"/>
            <w:left w:val="nil"/>
            <w:bottom w:val="single" w:sz="12" w:space="0" w:color="auto"/>
            <w:right w:val="nil"/>
          </w:tcBorders>
          <w:noWrap/>
          <w:tcMar>
            <w:left w:w="68" w:type="dxa"/>
            <w:right w:w="68" w:type="dxa"/>
          </w:tcMar>
        </w:tcPr>
        <w:p w14:paraId="2F301C8E" w14:textId="77777777" w:rsidR="00667605" w:rsidRPr="00FE3CF6" w:rsidRDefault="00667605">
          <w:pPr>
            <w:pStyle w:val="Sidehoved"/>
            <w:tabs>
              <w:tab w:val="clear" w:pos="4819"/>
              <w:tab w:val="clear" w:pos="9638"/>
            </w:tabs>
            <w:rPr>
              <w:color w:val="FFFFFF" w:themeColor="background1"/>
            </w:rPr>
          </w:pPr>
        </w:p>
      </w:tc>
      <w:tc>
        <w:tcPr>
          <w:tcW w:w="2268" w:type="dxa"/>
          <w:gridSpan w:val="2"/>
          <w:tcBorders>
            <w:top w:val="nil"/>
            <w:left w:val="nil"/>
            <w:bottom w:val="single" w:sz="12" w:space="0" w:color="auto"/>
            <w:right w:val="nil"/>
          </w:tcBorders>
          <w:noWrap/>
          <w:tcMar>
            <w:left w:w="68" w:type="dxa"/>
            <w:right w:w="68" w:type="dxa"/>
          </w:tcMar>
          <w:vAlign w:val="center"/>
        </w:tcPr>
        <w:p w14:paraId="63C43944" w14:textId="7E5A7DFC" w:rsidR="00667605" w:rsidRPr="000D45ED" w:rsidRDefault="000D45ED">
          <w:pPr>
            <w:spacing w:line="200" w:lineRule="exact"/>
            <w:ind w:right="-113"/>
            <w:rPr>
              <w:color w:val="FFFFFF"/>
              <w:sz w:val="14"/>
            </w:rPr>
          </w:pPr>
          <w:r>
            <w:rPr>
              <w:color w:val="FFFFFF"/>
              <w:sz w:val="14"/>
            </w:rPr>
            <w:t>Systemdokumentation</w:t>
          </w:r>
        </w:p>
      </w:tc>
      <w:tc>
        <w:tcPr>
          <w:tcW w:w="2268" w:type="dxa"/>
          <w:tcBorders>
            <w:top w:val="nil"/>
            <w:left w:val="nil"/>
            <w:bottom w:val="single" w:sz="12" w:space="0" w:color="auto"/>
            <w:right w:val="nil"/>
          </w:tcBorders>
          <w:noWrap/>
          <w:tcMar>
            <w:left w:w="68" w:type="dxa"/>
            <w:right w:w="68" w:type="dxa"/>
          </w:tcMar>
          <w:vAlign w:val="center"/>
        </w:tcPr>
        <w:p w14:paraId="79D5E30E" w14:textId="77777777" w:rsidR="00667605" w:rsidRPr="000D45ED" w:rsidRDefault="00667605">
          <w:pPr>
            <w:spacing w:line="200" w:lineRule="exact"/>
            <w:rPr>
              <w:color w:val="FFFFFF"/>
              <w:sz w:val="14"/>
            </w:rPr>
          </w:pPr>
        </w:p>
      </w:tc>
      <w:tc>
        <w:tcPr>
          <w:tcW w:w="2892" w:type="dxa"/>
          <w:gridSpan w:val="2"/>
          <w:tcBorders>
            <w:top w:val="nil"/>
            <w:left w:val="nil"/>
            <w:bottom w:val="single" w:sz="12" w:space="0" w:color="auto"/>
            <w:right w:val="nil"/>
          </w:tcBorders>
          <w:noWrap/>
          <w:tcMar>
            <w:left w:w="68" w:type="dxa"/>
            <w:right w:w="68" w:type="dxa"/>
          </w:tcMar>
          <w:vAlign w:val="center"/>
        </w:tcPr>
        <w:p w14:paraId="1D748BDF" w14:textId="77777777" w:rsidR="00667605" w:rsidRPr="00FE3CF6" w:rsidRDefault="00667605">
          <w:pPr>
            <w:spacing w:line="200" w:lineRule="exact"/>
            <w:rPr>
              <w:color w:val="FFFFFF" w:themeColor="background1"/>
              <w:sz w:val="14"/>
            </w:rPr>
          </w:pPr>
        </w:p>
      </w:tc>
    </w:tr>
    <w:tr w:rsidR="00667605" w14:paraId="66BA98C2" w14:textId="77777777" w:rsidTr="008C2864">
      <w:trPr>
        <w:trHeight w:hRule="exact" w:val="255"/>
      </w:trPr>
      <w:tc>
        <w:tcPr>
          <w:tcW w:w="2493" w:type="dxa"/>
          <w:gridSpan w:val="2"/>
          <w:vMerge w:val="restart"/>
          <w:tcBorders>
            <w:top w:val="nil"/>
            <w:left w:val="nil"/>
          </w:tcBorders>
          <w:noWrap/>
          <w:tcMar>
            <w:left w:w="68" w:type="dxa"/>
            <w:right w:w="68" w:type="dxa"/>
          </w:tcMar>
          <w:vAlign w:val="center"/>
        </w:tcPr>
        <w:p w14:paraId="33DC116D" w14:textId="77777777" w:rsidR="00667605" w:rsidRDefault="000D63B4">
          <w:pPr>
            <w:pStyle w:val="Sidefod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anchor distT="0" distB="0" distL="114300" distR="114300" simplePos="0" relativeHeight="251666432" behindDoc="0" locked="0" layoutInCell="1" allowOverlap="1" wp14:anchorId="4BBA093A" wp14:editId="3B00CB1D">
                <wp:simplePos x="1097280" y="8404529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1188000" cy="475200"/>
                <wp:effectExtent l="0" t="0" r="0" b="1270"/>
                <wp:wrapSquare wrapText="bothSides"/>
                <wp:docPr id="3" name="Billede 3" descr="Et billede, der indeholder tekst&#10;&#10;Automatisk genereret beskrivels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Billede 3" descr="Et billede, der indeholder tekst&#10;&#10;Automatisk genereret beskrivels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475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268" w:type="dxa"/>
          <w:gridSpan w:val="2"/>
          <w:tcBorders>
            <w:top w:val="nil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1C956116" w14:textId="7FC6108F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Verificeret</w:t>
          </w:r>
        </w:p>
      </w:tc>
      <w:tc>
        <w:tcPr>
          <w:tcW w:w="2268" w:type="dxa"/>
          <w:tcBorders>
            <w:top w:val="nil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521AF65C" w14:textId="0CAEAD33" w:rsidR="00B70FF0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Adresse</w:t>
          </w:r>
        </w:p>
        <w:p w14:paraId="6F69FF03" w14:textId="77777777" w:rsidR="00B70FF0" w:rsidRDefault="00B70FF0">
          <w:pPr>
            <w:pStyle w:val="Sidefod"/>
            <w:rPr>
              <w:rFonts w:ascii="Arial" w:hAnsi="Arial" w:cs="Arial"/>
            </w:rPr>
          </w:pPr>
        </w:p>
      </w:tc>
      <w:tc>
        <w:tcPr>
          <w:tcW w:w="2892" w:type="dxa"/>
          <w:gridSpan w:val="2"/>
          <w:tcBorders>
            <w:top w:val="nil"/>
            <w:bottom w:val="nil"/>
            <w:right w:val="nil"/>
          </w:tcBorders>
          <w:noWrap/>
          <w:tcMar>
            <w:left w:w="68" w:type="dxa"/>
            <w:right w:w="68" w:type="dxa"/>
          </w:tcMar>
          <w:vAlign w:val="center"/>
        </w:tcPr>
        <w:p w14:paraId="5068FCE4" w14:textId="7687AC34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Projektering</w:t>
          </w:r>
        </w:p>
      </w:tc>
    </w:tr>
    <w:tr w:rsidR="00667605" w14:paraId="3B13FA22" w14:textId="77777777" w:rsidTr="008C2864">
      <w:trPr>
        <w:trHeight w:hRule="exact" w:val="255"/>
      </w:trPr>
      <w:tc>
        <w:tcPr>
          <w:tcW w:w="2493" w:type="dxa"/>
          <w:gridSpan w:val="2"/>
          <w:vMerge/>
          <w:tcBorders>
            <w:left w:val="nil"/>
          </w:tcBorders>
          <w:noWrap/>
          <w:tcMar>
            <w:left w:w="68" w:type="dxa"/>
            <w:right w:w="68" w:type="dxa"/>
          </w:tcMar>
        </w:tcPr>
        <w:p w14:paraId="1F8333D4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2268" w:type="dxa"/>
          <w:gridSpan w:val="2"/>
          <w:tcBorders>
            <w:top w:val="nil"/>
            <w:bottom w:val="nil"/>
          </w:tcBorders>
          <w:noWrap/>
          <w:tcMar>
            <w:left w:w="68" w:type="dxa"/>
            <w:right w:w="68" w:type="dxa"/>
          </w:tcMar>
        </w:tcPr>
        <w:p w14:paraId="07680E55" w14:textId="77777777" w:rsidR="00667605" w:rsidRPr="009B1471" w:rsidRDefault="00667605" w:rsidP="009B1471">
          <w:pPr>
            <w:pStyle w:val="Sidefod"/>
            <w:rPr>
              <w:rFonts w:ascii="Arial" w:hAnsi="Arial" w:cs="Arial"/>
              <w:sz w:val="18"/>
            </w:rPr>
          </w:pPr>
        </w:p>
      </w:tc>
      <w:tc>
        <w:tcPr>
          <w:tcW w:w="2268" w:type="dxa"/>
          <w:vMerge w:val="restart"/>
          <w:tcBorders>
            <w:top w:val="nil"/>
          </w:tcBorders>
          <w:noWrap/>
          <w:tcMar>
            <w:left w:w="68" w:type="dxa"/>
            <w:right w:w="68" w:type="dxa"/>
          </w:tcMar>
        </w:tcPr>
        <w:p w14:paraId="3DFA7CD7" w14:textId="77777777" w:rsidR="00667605" w:rsidRDefault="00667605" w:rsidP="00B70FF0">
          <w:pPr>
            <w:pStyle w:val="Sidefod"/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Banedanmark</w:t>
          </w:r>
        </w:p>
        <w:p w14:paraId="4D941328" w14:textId="77777777" w:rsidR="009D378D" w:rsidRDefault="009D378D" w:rsidP="009D378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Carsten Niebuhrs Gade 43</w:t>
          </w:r>
        </w:p>
        <w:p w14:paraId="44AFB135" w14:textId="77777777" w:rsidR="009D378D" w:rsidRDefault="009D378D" w:rsidP="009D378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1577 København V</w:t>
          </w:r>
        </w:p>
        <w:p w14:paraId="232E29A1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2892" w:type="dxa"/>
          <w:gridSpan w:val="2"/>
          <w:vMerge w:val="restart"/>
          <w:tcBorders>
            <w:top w:val="nil"/>
            <w:right w:val="nil"/>
          </w:tcBorders>
          <w:noWrap/>
          <w:tcMar>
            <w:left w:w="68" w:type="dxa"/>
            <w:right w:w="68" w:type="dxa"/>
          </w:tcMar>
        </w:tcPr>
        <w:p w14:paraId="3CFFC421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</w:tr>
    <w:tr w:rsidR="00667605" w14:paraId="767B9F74" w14:textId="77777777" w:rsidTr="008C2864">
      <w:trPr>
        <w:trHeight w:hRule="exact" w:val="255"/>
      </w:trPr>
      <w:tc>
        <w:tcPr>
          <w:tcW w:w="2493" w:type="dxa"/>
          <w:gridSpan w:val="2"/>
          <w:vMerge/>
          <w:tcBorders>
            <w:left w:val="nil"/>
          </w:tcBorders>
          <w:noWrap/>
          <w:tcMar>
            <w:left w:w="68" w:type="dxa"/>
            <w:right w:w="68" w:type="dxa"/>
          </w:tcMar>
          <w:vAlign w:val="center"/>
        </w:tcPr>
        <w:p w14:paraId="086FC385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2268" w:type="dxa"/>
          <w:gridSpan w:val="2"/>
          <w:tcBorders>
            <w:top w:val="single" w:sz="4" w:space="0" w:color="auto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42AC7EA3" w14:textId="12991FA1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Afløser</w:t>
          </w:r>
        </w:p>
      </w:tc>
      <w:tc>
        <w:tcPr>
          <w:tcW w:w="2268" w:type="dxa"/>
          <w:vMerge/>
          <w:noWrap/>
          <w:tcMar>
            <w:left w:w="68" w:type="dxa"/>
            <w:right w:w="68" w:type="dxa"/>
          </w:tcMar>
        </w:tcPr>
        <w:p w14:paraId="6E830B54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2892" w:type="dxa"/>
          <w:gridSpan w:val="2"/>
          <w:vMerge/>
          <w:tcBorders>
            <w:right w:val="nil"/>
          </w:tcBorders>
          <w:noWrap/>
          <w:tcMar>
            <w:left w:w="68" w:type="dxa"/>
            <w:right w:w="68" w:type="dxa"/>
          </w:tcMar>
        </w:tcPr>
        <w:p w14:paraId="345686BC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</w:tr>
    <w:tr w:rsidR="00667605" w14:paraId="1F945587" w14:textId="77777777" w:rsidTr="008C2864">
      <w:trPr>
        <w:trHeight w:hRule="exact" w:val="255"/>
      </w:trPr>
      <w:tc>
        <w:tcPr>
          <w:tcW w:w="2493" w:type="dxa"/>
          <w:gridSpan w:val="2"/>
          <w:vMerge/>
          <w:tcBorders>
            <w:left w:val="nil"/>
          </w:tcBorders>
          <w:noWrap/>
          <w:tcMar>
            <w:left w:w="68" w:type="dxa"/>
            <w:right w:w="68" w:type="dxa"/>
          </w:tcMar>
        </w:tcPr>
        <w:p w14:paraId="7FA11814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2268" w:type="dxa"/>
          <w:gridSpan w:val="2"/>
          <w:tcBorders>
            <w:top w:val="nil"/>
            <w:bottom w:val="single" w:sz="4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6225A9AE" w14:textId="77777777" w:rsidR="00667605" w:rsidRDefault="00667605">
          <w:pPr>
            <w:pStyle w:val="Sidefod"/>
            <w:rPr>
              <w:rFonts w:ascii="Arial" w:hAnsi="Arial" w:cs="Arial"/>
              <w:sz w:val="18"/>
            </w:rPr>
          </w:pPr>
        </w:p>
      </w:tc>
      <w:tc>
        <w:tcPr>
          <w:tcW w:w="2268" w:type="dxa"/>
          <w:vMerge/>
          <w:noWrap/>
          <w:tcMar>
            <w:left w:w="68" w:type="dxa"/>
            <w:right w:w="68" w:type="dxa"/>
          </w:tcMar>
        </w:tcPr>
        <w:p w14:paraId="59EB6023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2892" w:type="dxa"/>
          <w:gridSpan w:val="2"/>
          <w:vMerge/>
          <w:tcBorders>
            <w:right w:val="nil"/>
          </w:tcBorders>
          <w:noWrap/>
          <w:tcMar>
            <w:left w:w="68" w:type="dxa"/>
            <w:right w:w="68" w:type="dxa"/>
          </w:tcMar>
        </w:tcPr>
        <w:p w14:paraId="35D3F615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</w:tr>
    <w:tr w:rsidR="00667605" w14:paraId="1392E905" w14:textId="77777777" w:rsidTr="008C2864">
      <w:trPr>
        <w:trHeight w:hRule="exact" w:val="255"/>
      </w:trPr>
      <w:tc>
        <w:tcPr>
          <w:tcW w:w="2493" w:type="dxa"/>
          <w:gridSpan w:val="2"/>
          <w:vMerge/>
          <w:tcBorders>
            <w:left w:val="nil"/>
          </w:tcBorders>
          <w:noWrap/>
          <w:tcMar>
            <w:left w:w="68" w:type="dxa"/>
            <w:right w:w="68" w:type="dxa"/>
          </w:tcMar>
        </w:tcPr>
        <w:p w14:paraId="18A1E3FA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2268" w:type="dxa"/>
          <w:gridSpan w:val="2"/>
          <w:tcBorders>
            <w:top w:val="nil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15B3AFAF" w14:textId="3717A6DC" w:rsidR="00667605" w:rsidRPr="000D45ED" w:rsidRDefault="000D45ED">
          <w:pPr>
            <w:pStyle w:val="Sidefod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Godkendt af Banedanmark</w:t>
          </w:r>
        </w:p>
      </w:tc>
      <w:tc>
        <w:tcPr>
          <w:tcW w:w="2268" w:type="dxa"/>
          <w:vMerge/>
          <w:noWrap/>
          <w:tcMar>
            <w:left w:w="68" w:type="dxa"/>
            <w:right w:w="68" w:type="dxa"/>
          </w:tcMar>
        </w:tcPr>
        <w:p w14:paraId="29679974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2892" w:type="dxa"/>
          <w:gridSpan w:val="2"/>
          <w:vMerge/>
          <w:tcBorders>
            <w:right w:val="nil"/>
          </w:tcBorders>
          <w:noWrap/>
          <w:tcMar>
            <w:left w:w="68" w:type="dxa"/>
            <w:right w:w="68" w:type="dxa"/>
          </w:tcMar>
        </w:tcPr>
        <w:p w14:paraId="0676B88F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</w:tr>
    <w:tr w:rsidR="00667605" w14:paraId="3133AE68" w14:textId="77777777" w:rsidTr="008C2864">
      <w:trPr>
        <w:trHeight w:hRule="exact" w:val="255"/>
      </w:trPr>
      <w:tc>
        <w:tcPr>
          <w:tcW w:w="2493" w:type="dxa"/>
          <w:gridSpan w:val="2"/>
          <w:vMerge/>
          <w:tcBorders>
            <w:left w:val="nil"/>
            <w:bottom w:val="nil"/>
          </w:tcBorders>
          <w:noWrap/>
          <w:tcMar>
            <w:left w:w="68" w:type="dxa"/>
            <w:right w:w="68" w:type="dxa"/>
          </w:tcMar>
        </w:tcPr>
        <w:p w14:paraId="06021899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2268" w:type="dxa"/>
          <w:gridSpan w:val="2"/>
          <w:tcBorders>
            <w:top w:val="nil"/>
            <w:bottom w:val="nil"/>
          </w:tcBorders>
          <w:noWrap/>
          <w:tcMar>
            <w:left w:w="68" w:type="dxa"/>
            <w:right w:w="68" w:type="dxa"/>
          </w:tcMar>
        </w:tcPr>
        <w:p w14:paraId="19764667" w14:textId="77777777" w:rsidR="00667605" w:rsidRDefault="00667605">
          <w:pPr>
            <w:pStyle w:val="Sidefod"/>
            <w:rPr>
              <w:rFonts w:ascii="Arial" w:hAnsi="Arial" w:cs="Arial"/>
              <w:sz w:val="18"/>
            </w:rPr>
          </w:pPr>
        </w:p>
      </w:tc>
      <w:tc>
        <w:tcPr>
          <w:tcW w:w="2268" w:type="dxa"/>
          <w:vMerge/>
          <w:tcBorders>
            <w:bottom w:val="single" w:sz="4" w:space="0" w:color="auto"/>
          </w:tcBorders>
          <w:noWrap/>
          <w:tcMar>
            <w:left w:w="68" w:type="dxa"/>
            <w:right w:w="68" w:type="dxa"/>
          </w:tcMar>
        </w:tcPr>
        <w:p w14:paraId="6977A652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2892" w:type="dxa"/>
          <w:gridSpan w:val="2"/>
          <w:vMerge/>
          <w:tcBorders>
            <w:bottom w:val="single" w:sz="4" w:space="0" w:color="auto"/>
            <w:right w:val="nil"/>
          </w:tcBorders>
          <w:noWrap/>
          <w:tcMar>
            <w:left w:w="68" w:type="dxa"/>
            <w:right w:w="68" w:type="dxa"/>
          </w:tcMar>
        </w:tcPr>
        <w:p w14:paraId="2E348DE1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</w:tr>
    <w:tr w:rsidR="00667605" w14:paraId="76E3D69F" w14:textId="77777777" w:rsidTr="008C2864">
      <w:trPr>
        <w:trHeight w:val="248"/>
      </w:trPr>
      <w:tc>
        <w:tcPr>
          <w:tcW w:w="1132" w:type="dxa"/>
          <w:tcBorders>
            <w:top w:val="single" w:sz="12" w:space="0" w:color="auto"/>
            <w:left w:val="nil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26B69211" w14:textId="4AFB9DD8" w:rsidR="00667605" w:rsidRPr="0036277D" w:rsidRDefault="000D45ED">
          <w:pPr>
            <w:pStyle w:val="Sidefod"/>
            <w:rPr>
              <w:rFonts w:ascii="Arial" w:hAnsi="Arial" w:cs="Arial"/>
              <w:color w:val="FFFFFF" w:themeColor="background1"/>
            </w:rPr>
          </w:pPr>
          <w:r>
            <w:rPr>
              <w:rFonts w:ascii="Arial" w:hAnsi="Arial" w:cs="Arial"/>
              <w:color w:val="FFFFFF" w:themeColor="background1"/>
            </w:rPr>
            <w:t>06.00</w:t>
          </w:r>
        </w:p>
      </w:tc>
      <w:tc>
        <w:tcPr>
          <w:tcW w:w="1361" w:type="dxa"/>
          <w:tcBorders>
            <w:top w:val="single" w:sz="12" w:space="0" w:color="auto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450E5830" w14:textId="56790A17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1. udgave</w:t>
          </w:r>
        </w:p>
      </w:tc>
      <w:tc>
        <w:tcPr>
          <w:tcW w:w="1361" w:type="dxa"/>
          <w:tcBorders>
            <w:top w:val="single" w:sz="12" w:space="0" w:color="auto"/>
            <w:bottom w:val="nil"/>
            <w:right w:val="single" w:sz="12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525A0440" w14:textId="16E2F59A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Seneste udgave</w:t>
          </w:r>
        </w:p>
      </w:tc>
      <w:tc>
        <w:tcPr>
          <w:tcW w:w="907" w:type="dxa"/>
          <w:tcBorders>
            <w:top w:val="single" w:sz="4" w:space="0" w:color="auto"/>
            <w:left w:val="nil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6261EAC8" w14:textId="1846AE15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Mål</w:t>
          </w:r>
        </w:p>
      </w:tc>
      <w:tc>
        <w:tcPr>
          <w:tcW w:w="5160" w:type="dxa"/>
          <w:gridSpan w:val="3"/>
          <w:tcBorders>
            <w:top w:val="single" w:sz="4" w:space="0" w:color="auto"/>
            <w:bottom w:val="nil"/>
            <w:right w:val="single" w:sz="4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6178EB32" w14:textId="5BA0FD99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Tegningsnavn</w:t>
          </w:r>
        </w:p>
      </w:tc>
    </w:tr>
    <w:tr w:rsidR="00667605" w14:paraId="107A7887" w14:textId="77777777" w:rsidTr="008C2864">
      <w:trPr>
        <w:trHeight w:val="247"/>
      </w:trPr>
      <w:tc>
        <w:tcPr>
          <w:tcW w:w="1132" w:type="dxa"/>
          <w:tcBorders>
            <w:top w:val="nil"/>
            <w:left w:val="nil"/>
            <w:bottom w:val="single" w:sz="4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1DAD7C76" w14:textId="74F454E3" w:rsidR="00667605" w:rsidRPr="0036277D" w:rsidRDefault="000D45ED">
          <w:pPr>
            <w:pStyle w:val="Sidefod"/>
            <w:jc w:val="center"/>
            <w:rPr>
              <w:rFonts w:ascii="Arial" w:hAnsi="Arial" w:cs="Arial"/>
              <w:color w:val="FFFFFF" w:themeColor="background1"/>
            </w:rPr>
          </w:pPr>
          <w:r>
            <w:rPr>
              <w:rFonts w:ascii="Arial" w:hAnsi="Arial" w:cs="Arial"/>
              <w:color w:val="FFFFFF" w:themeColor="background1"/>
            </w:rPr>
            <w:t>0 1</w:t>
          </w:r>
        </w:p>
      </w:tc>
      <w:tc>
        <w:tcPr>
          <w:tcW w:w="1361" w:type="dxa"/>
          <w:tcBorders>
            <w:top w:val="nil"/>
            <w:bottom w:val="single" w:sz="4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238C8785" w14:textId="57965CBB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Dato og initialer</w:t>
          </w:r>
        </w:p>
      </w:tc>
      <w:tc>
        <w:tcPr>
          <w:tcW w:w="1361" w:type="dxa"/>
          <w:tcBorders>
            <w:top w:val="nil"/>
            <w:bottom w:val="single" w:sz="4" w:space="0" w:color="auto"/>
            <w:right w:val="single" w:sz="12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6137CC2F" w14:textId="766AED57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Dato og initialer</w:t>
          </w:r>
        </w:p>
      </w:tc>
      <w:tc>
        <w:tcPr>
          <w:tcW w:w="907" w:type="dxa"/>
          <w:tcBorders>
            <w:top w:val="nil"/>
            <w:left w:val="nil"/>
            <w:bottom w:val="nil"/>
          </w:tcBorders>
          <w:noWrap/>
          <w:tcMar>
            <w:left w:w="68" w:type="dxa"/>
            <w:right w:w="68" w:type="dxa"/>
          </w:tcMar>
        </w:tcPr>
        <w:p w14:paraId="34A1233B" w14:textId="77777777" w:rsidR="00667605" w:rsidRDefault="00667605">
          <w:pPr>
            <w:pStyle w:val="Sidefod"/>
            <w:rPr>
              <w:rFonts w:ascii="Arial" w:hAnsi="Arial" w:cs="Arial"/>
              <w:sz w:val="18"/>
            </w:rPr>
          </w:pPr>
        </w:p>
      </w:tc>
      <w:tc>
        <w:tcPr>
          <w:tcW w:w="5160" w:type="dxa"/>
          <w:gridSpan w:val="3"/>
          <w:tcBorders>
            <w:top w:val="nil"/>
            <w:bottom w:val="nil"/>
            <w:right w:val="single" w:sz="4" w:space="0" w:color="auto"/>
          </w:tcBorders>
          <w:noWrap/>
          <w:tcMar>
            <w:left w:w="68" w:type="dxa"/>
            <w:right w:w="68" w:type="dxa"/>
          </w:tcMar>
        </w:tcPr>
        <w:p w14:paraId="24D16773" w14:textId="56FAA1E3" w:rsidR="00667605" w:rsidRPr="000D45ED" w:rsidRDefault="000D45ED">
          <w:pPr>
            <w:pStyle w:val="Sidefod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&lt;System&gt;</w:t>
          </w:r>
        </w:p>
      </w:tc>
    </w:tr>
    <w:tr w:rsidR="00667605" w14:paraId="1D9EE6FF" w14:textId="77777777" w:rsidTr="008C2864">
      <w:trPr>
        <w:trHeight w:val="248"/>
      </w:trPr>
      <w:tc>
        <w:tcPr>
          <w:tcW w:w="1132" w:type="dxa"/>
          <w:tcBorders>
            <w:top w:val="nil"/>
            <w:left w:val="nil"/>
          </w:tcBorders>
          <w:noWrap/>
          <w:tcMar>
            <w:left w:w="68" w:type="dxa"/>
            <w:right w:w="68" w:type="dxa"/>
          </w:tcMar>
          <w:vAlign w:val="center"/>
        </w:tcPr>
        <w:p w14:paraId="456E8D0A" w14:textId="0AF05E79" w:rsidR="00667605" w:rsidRPr="00A651C8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Udarbejdet</w:t>
          </w:r>
        </w:p>
      </w:tc>
      <w:tc>
        <w:tcPr>
          <w:tcW w:w="1361" w:type="dxa"/>
          <w:tcBorders>
            <w:top w:val="nil"/>
          </w:tcBorders>
          <w:noWrap/>
          <w:tcMar>
            <w:left w:w="68" w:type="dxa"/>
            <w:right w:w="68" w:type="dxa"/>
          </w:tcMar>
          <w:vAlign w:val="center"/>
        </w:tcPr>
        <w:p w14:paraId="3D2582BD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1361" w:type="dxa"/>
          <w:tcBorders>
            <w:top w:val="nil"/>
            <w:right w:val="single" w:sz="12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631558C9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907" w:type="dxa"/>
          <w:tcBorders>
            <w:top w:val="single" w:sz="4" w:space="0" w:color="auto"/>
            <w:left w:val="nil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44FC05D7" w14:textId="36F7A408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Enhed</w:t>
          </w:r>
        </w:p>
      </w:tc>
      <w:tc>
        <w:tcPr>
          <w:tcW w:w="5160" w:type="dxa"/>
          <w:gridSpan w:val="3"/>
          <w:tcBorders>
            <w:top w:val="nil"/>
            <w:bottom w:val="nil"/>
            <w:right w:val="single" w:sz="4" w:space="0" w:color="auto"/>
          </w:tcBorders>
          <w:noWrap/>
          <w:tcMar>
            <w:left w:w="68" w:type="dxa"/>
            <w:right w:w="68" w:type="dxa"/>
          </w:tcMar>
        </w:tcPr>
        <w:p w14:paraId="1378D563" w14:textId="61BE7C42" w:rsidR="00667605" w:rsidRPr="00601B8D" w:rsidRDefault="000D45ED">
          <w:pPr>
            <w:pStyle w:val="Sidefod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&lt;Beskrivelse&gt;</w:t>
          </w:r>
        </w:p>
      </w:tc>
    </w:tr>
    <w:tr w:rsidR="00667605" w14:paraId="6D1A91E1" w14:textId="77777777" w:rsidTr="008C2864">
      <w:trPr>
        <w:trHeight w:val="247"/>
      </w:trPr>
      <w:tc>
        <w:tcPr>
          <w:tcW w:w="1132" w:type="dxa"/>
          <w:tcBorders>
            <w:left w:val="nil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741088AB" w14:textId="5CAF5B25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Kontrolleret</w:t>
          </w:r>
        </w:p>
      </w:tc>
      <w:tc>
        <w:tcPr>
          <w:tcW w:w="1361" w:type="dxa"/>
          <w:tcBorders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395805A0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1361" w:type="dxa"/>
          <w:tcBorders>
            <w:bottom w:val="nil"/>
            <w:right w:val="single" w:sz="12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00DCAE8F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907" w:type="dxa"/>
          <w:vMerge w:val="restart"/>
          <w:tcBorders>
            <w:top w:val="nil"/>
            <w:left w:val="nil"/>
          </w:tcBorders>
          <w:noWrap/>
          <w:tcMar>
            <w:left w:w="68" w:type="dxa"/>
            <w:right w:w="68" w:type="dxa"/>
          </w:tcMar>
        </w:tcPr>
        <w:p w14:paraId="2D2158DA" w14:textId="77777777" w:rsidR="00667605" w:rsidRDefault="00667605">
          <w:pPr>
            <w:pStyle w:val="Sidefod"/>
            <w:rPr>
              <w:rFonts w:ascii="Arial" w:hAnsi="Arial" w:cs="Arial"/>
              <w:sz w:val="18"/>
            </w:rPr>
          </w:pPr>
        </w:p>
      </w:tc>
      <w:tc>
        <w:tcPr>
          <w:tcW w:w="5160" w:type="dxa"/>
          <w:gridSpan w:val="3"/>
          <w:tcBorders>
            <w:top w:val="nil"/>
            <w:bottom w:val="nil"/>
            <w:right w:val="single" w:sz="4" w:space="0" w:color="auto"/>
          </w:tcBorders>
          <w:noWrap/>
          <w:tcMar>
            <w:left w:w="68" w:type="dxa"/>
            <w:right w:w="68" w:type="dxa"/>
          </w:tcMar>
        </w:tcPr>
        <w:p w14:paraId="735A5FD0" w14:textId="3883B27C" w:rsidR="00667605" w:rsidRPr="00601B8D" w:rsidRDefault="000D45ED">
          <w:pPr>
            <w:pStyle w:val="Sidefod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&lt;&gt;</w:t>
          </w:r>
        </w:p>
      </w:tc>
    </w:tr>
    <w:tr w:rsidR="00667605" w14:paraId="5055F6AA" w14:textId="77777777" w:rsidTr="008C2864">
      <w:trPr>
        <w:trHeight w:val="255"/>
      </w:trPr>
      <w:tc>
        <w:tcPr>
          <w:tcW w:w="1132" w:type="dxa"/>
          <w:tcBorders>
            <w:top w:val="single" w:sz="4" w:space="0" w:color="auto"/>
            <w:left w:val="nil"/>
            <w:bottom w:val="single" w:sz="12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2F5B48C5" w14:textId="4EBE2784" w:rsidR="00667605" w:rsidRDefault="000D45ED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Godkendt</w:t>
          </w:r>
        </w:p>
      </w:tc>
      <w:tc>
        <w:tcPr>
          <w:tcW w:w="1361" w:type="dxa"/>
          <w:tcBorders>
            <w:top w:val="single" w:sz="4" w:space="0" w:color="auto"/>
            <w:bottom w:val="single" w:sz="12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5C0373EC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1361" w:type="dxa"/>
          <w:tcBorders>
            <w:top w:val="single" w:sz="4" w:space="0" w:color="auto"/>
            <w:bottom w:val="single" w:sz="12" w:space="0" w:color="auto"/>
            <w:right w:val="single" w:sz="12" w:space="0" w:color="auto"/>
          </w:tcBorders>
          <w:noWrap/>
          <w:tcMar>
            <w:left w:w="68" w:type="dxa"/>
            <w:right w:w="68" w:type="dxa"/>
          </w:tcMar>
          <w:vAlign w:val="center"/>
        </w:tcPr>
        <w:p w14:paraId="0B831415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907" w:type="dxa"/>
          <w:vMerge/>
          <w:tcBorders>
            <w:left w:val="nil"/>
            <w:bottom w:val="nil"/>
          </w:tcBorders>
          <w:noWrap/>
          <w:tcMar>
            <w:left w:w="68" w:type="dxa"/>
            <w:right w:w="68" w:type="dxa"/>
          </w:tcMar>
        </w:tcPr>
        <w:p w14:paraId="3EA619F5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5160" w:type="dxa"/>
          <w:gridSpan w:val="3"/>
          <w:tcBorders>
            <w:top w:val="nil"/>
            <w:bottom w:val="single" w:sz="4" w:space="0" w:color="auto"/>
            <w:right w:val="single" w:sz="4" w:space="0" w:color="auto"/>
          </w:tcBorders>
          <w:noWrap/>
          <w:tcMar>
            <w:left w:w="68" w:type="dxa"/>
            <w:right w:w="68" w:type="dxa"/>
          </w:tcMar>
        </w:tcPr>
        <w:p w14:paraId="053EABEB" w14:textId="058E075C" w:rsidR="00667605" w:rsidRPr="00601B8D" w:rsidRDefault="000D45ED">
          <w:pPr>
            <w:pStyle w:val="Sidefod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&lt;Tegning/Dok Type&gt;</w:t>
          </w:r>
        </w:p>
      </w:tc>
    </w:tr>
    <w:tr w:rsidR="00667605" w14:paraId="613726E5" w14:textId="77777777" w:rsidTr="008C2864">
      <w:trPr>
        <w:trHeight w:val="198"/>
      </w:trPr>
      <w:tc>
        <w:tcPr>
          <w:tcW w:w="1132" w:type="dxa"/>
          <w:vMerge w:val="restart"/>
          <w:tcBorders>
            <w:top w:val="single" w:sz="4" w:space="0" w:color="auto"/>
            <w:left w:val="nil"/>
          </w:tcBorders>
          <w:noWrap/>
          <w:tcMar>
            <w:left w:w="68" w:type="dxa"/>
            <w:right w:w="68" w:type="dxa"/>
          </w:tcMar>
        </w:tcPr>
        <w:p w14:paraId="0CE4BC9D" w14:textId="77777777" w:rsidR="00667605" w:rsidRDefault="00667605">
          <w:pPr>
            <w:pStyle w:val="Sidefod"/>
            <w:spacing w:before="8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© Copyright Banedanmark</w:t>
          </w:r>
        </w:p>
      </w:tc>
      <w:tc>
        <w:tcPr>
          <w:tcW w:w="1361" w:type="dxa"/>
          <w:tcBorders>
            <w:top w:val="single" w:sz="4" w:space="0" w:color="auto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3E24993E" w14:textId="1BD2A721" w:rsidR="00667605" w:rsidRDefault="000D45ED" w:rsidP="00E008FE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Sprog</w:t>
          </w:r>
        </w:p>
      </w:tc>
      <w:tc>
        <w:tcPr>
          <w:tcW w:w="2268" w:type="dxa"/>
          <w:gridSpan w:val="2"/>
          <w:tcBorders>
            <w:top w:val="single" w:sz="4" w:space="0" w:color="auto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1D17C0EF" w14:textId="07DD9E13" w:rsidR="00667605" w:rsidRDefault="000D45ED" w:rsidP="00E008FE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Udgave</w:t>
          </w:r>
        </w:p>
      </w:tc>
      <w:tc>
        <w:tcPr>
          <w:tcW w:w="4082" w:type="dxa"/>
          <w:gridSpan w:val="2"/>
          <w:tcBorders>
            <w:top w:val="single" w:sz="4" w:space="0" w:color="auto"/>
            <w:bottom w:val="nil"/>
          </w:tcBorders>
          <w:noWrap/>
          <w:tcMar>
            <w:left w:w="68" w:type="dxa"/>
            <w:right w:w="68" w:type="dxa"/>
          </w:tcMar>
          <w:vAlign w:val="center"/>
        </w:tcPr>
        <w:p w14:paraId="33514965" w14:textId="6D4CAC98" w:rsidR="00667605" w:rsidRPr="00E008FE" w:rsidRDefault="000D45ED" w:rsidP="00E008FE">
          <w:pPr>
            <w:pStyle w:val="Sidefod"/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Tegningsnr</w:t>
          </w:r>
          <w:proofErr w:type="spellEnd"/>
        </w:p>
      </w:tc>
      <w:tc>
        <w:tcPr>
          <w:tcW w:w="1078" w:type="dxa"/>
          <w:tcBorders>
            <w:top w:val="single" w:sz="4" w:space="0" w:color="auto"/>
            <w:bottom w:val="nil"/>
            <w:right w:val="nil"/>
          </w:tcBorders>
          <w:noWrap/>
          <w:tcMar>
            <w:left w:w="68" w:type="dxa"/>
            <w:right w:w="68" w:type="dxa"/>
          </w:tcMar>
          <w:vAlign w:val="center"/>
        </w:tcPr>
        <w:p w14:paraId="507986DA" w14:textId="05A4A5B2" w:rsidR="00667605" w:rsidRDefault="000D45ED" w:rsidP="00E008FE">
          <w:pPr>
            <w:pStyle w:val="Sidefod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Side/af sider</w:t>
          </w:r>
        </w:p>
      </w:tc>
    </w:tr>
    <w:tr w:rsidR="00667605" w14:paraId="5039BB1A" w14:textId="77777777" w:rsidTr="008C2864">
      <w:tblPrEx>
        <w:tblCellMar>
          <w:left w:w="68" w:type="dxa"/>
          <w:right w:w="68" w:type="dxa"/>
        </w:tblCellMar>
      </w:tblPrEx>
      <w:trPr>
        <w:trHeight w:hRule="exact" w:val="397"/>
      </w:trPr>
      <w:tc>
        <w:tcPr>
          <w:tcW w:w="1132" w:type="dxa"/>
          <w:vMerge/>
          <w:tcBorders>
            <w:left w:val="nil"/>
            <w:bottom w:val="nil"/>
          </w:tcBorders>
          <w:noWrap/>
          <w:tcMar>
            <w:left w:w="68" w:type="dxa"/>
            <w:right w:w="68" w:type="dxa"/>
          </w:tcMar>
        </w:tcPr>
        <w:p w14:paraId="1BDC06E5" w14:textId="77777777" w:rsidR="00667605" w:rsidRDefault="00667605">
          <w:pPr>
            <w:pStyle w:val="Sidefod"/>
            <w:rPr>
              <w:rFonts w:ascii="Arial" w:hAnsi="Arial" w:cs="Arial"/>
            </w:rPr>
          </w:pPr>
        </w:p>
      </w:tc>
      <w:tc>
        <w:tcPr>
          <w:tcW w:w="1361" w:type="dxa"/>
          <w:tcBorders>
            <w:top w:val="nil"/>
            <w:bottom w:val="nil"/>
          </w:tcBorders>
          <w:noWrap/>
          <w:tcMar>
            <w:left w:w="68" w:type="dxa"/>
            <w:right w:w="68" w:type="dxa"/>
          </w:tcMar>
          <w:vAlign w:val="bottom"/>
        </w:tcPr>
        <w:p w14:paraId="630141A7" w14:textId="5285F87E" w:rsidR="00667605" w:rsidRDefault="000D45ED">
          <w:pPr>
            <w:pStyle w:val="Sidefod"/>
            <w:spacing w:after="6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da</w:t>
          </w:r>
        </w:p>
      </w:tc>
      <w:tc>
        <w:tcPr>
          <w:tcW w:w="2268" w:type="dxa"/>
          <w:gridSpan w:val="2"/>
          <w:tcBorders>
            <w:top w:val="nil"/>
            <w:bottom w:val="nil"/>
          </w:tcBorders>
          <w:noWrap/>
          <w:tcMar>
            <w:left w:w="68" w:type="dxa"/>
            <w:right w:w="68" w:type="dxa"/>
          </w:tcMar>
          <w:vAlign w:val="bottom"/>
        </w:tcPr>
        <w:p w14:paraId="424081EE" w14:textId="69C5BC66" w:rsidR="00667605" w:rsidRDefault="000D45ED">
          <w:pPr>
            <w:pStyle w:val="Sidefod"/>
            <w:spacing w:after="55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XX.XX  01.</w:t>
          </w:r>
          <w:proofErr w:type="gramEnd"/>
          <w:r>
            <w:rPr>
              <w:rFonts w:ascii="Arial" w:hAnsi="Arial" w:cs="Arial"/>
              <w:b/>
              <w:sz w:val="18"/>
            </w:rPr>
            <w:t>10.2021</w:t>
          </w:r>
        </w:p>
      </w:tc>
      <w:tc>
        <w:tcPr>
          <w:tcW w:w="4082" w:type="dxa"/>
          <w:gridSpan w:val="2"/>
          <w:tcBorders>
            <w:top w:val="nil"/>
            <w:bottom w:val="nil"/>
          </w:tcBorders>
          <w:noWrap/>
          <w:tcMar>
            <w:left w:w="68" w:type="dxa"/>
            <w:right w:w="68" w:type="dxa"/>
          </w:tcMar>
        </w:tcPr>
        <w:p w14:paraId="3FC54E45" w14:textId="77777777" w:rsidR="00667605" w:rsidRPr="001E5D52" w:rsidRDefault="00667605" w:rsidP="00C13587">
          <w:pPr>
            <w:pStyle w:val="Sidefod"/>
            <w:tabs>
              <w:tab w:val="left" w:pos="45"/>
            </w:tabs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1078" w:type="dxa"/>
          <w:tcBorders>
            <w:top w:val="nil"/>
            <w:bottom w:val="nil"/>
            <w:right w:val="nil"/>
          </w:tcBorders>
          <w:noWrap/>
          <w:tcMar>
            <w:left w:w="68" w:type="dxa"/>
            <w:right w:w="68" w:type="dxa"/>
          </w:tcMar>
          <w:vAlign w:val="bottom"/>
        </w:tcPr>
        <w:p w14:paraId="0F58797F" w14:textId="68EE2AC6" w:rsidR="00667605" w:rsidRDefault="000D45ED">
          <w:pPr>
            <w:pStyle w:val="Sidefod"/>
            <w:spacing w:after="6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fldChar w:fldCharType="begin"/>
          </w:r>
          <w:r>
            <w:rPr>
              <w:rFonts w:ascii="Arial" w:hAnsi="Arial" w:cs="Arial"/>
              <w:sz w:val="18"/>
            </w:rPr>
            <w:instrText xml:space="preserve"> PAGE  \* MERGEFORMAT </w:instrText>
          </w:r>
          <w:r>
            <w:rPr>
              <w:rFonts w:ascii="Arial" w:hAnsi="Arial" w:cs="Arial"/>
              <w:sz w:val="18"/>
            </w:rPr>
            <w:fldChar w:fldCharType="separate"/>
          </w:r>
          <w:r>
            <w:rPr>
              <w:rFonts w:ascii="Arial" w:hAnsi="Arial" w:cs="Arial"/>
              <w:noProof/>
              <w:sz w:val="18"/>
            </w:rPr>
            <w:t>2</w:t>
          </w:r>
          <w:r>
            <w:rPr>
              <w:rFonts w:ascii="Arial" w:hAnsi="Arial" w:cs="Arial"/>
              <w:sz w:val="18"/>
            </w:rPr>
            <w:fldChar w:fldCharType="end"/>
          </w:r>
          <w:r>
            <w:rPr>
              <w:rFonts w:ascii="Arial" w:hAnsi="Arial" w:cs="Arial"/>
              <w:sz w:val="18"/>
            </w:rPr>
            <w:t xml:space="preserve"> (</w:t>
          </w:r>
          <w:r>
            <w:rPr>
              <w:rFonts w:ascii="Arial" w:hAnsi="Arial" w:cs="Arial"/>
              <w:sz w:val="18"/>
            </w:rPr>
            <w:fldChar w:fldCharType="begin"/>
          </w:r>
          <w:r>
            <w:rPr>
              <w:rFonts w:ascii="Arial" w:hAnsi="Arial" w:cs="Arial"/>
              <w:sz w:val="18"/>
            </w:rPr>
            <w:instrText xml:space="preserve"> NUMPAGES  \* MERGEFORMAT </w:instrText>
          </w:r>
          <w:r>
            <w:rPr>
              <w:rFonts w:ascii="Arial" w:hAnsi="Arial" w:cs="Arial"/>
              <w:sz w:val="18"/>
            </w:rPr>
            <w:fldChar w:fldCharType="separate"/>
          </w:r>
          <w:r>
            <w:rPr>
              <w:rFonts w:ascii="Arial" w:hAnsi="Arial" w:cs="Arial"/>
              <w:noProof/>
              <w:sz w:val="18"/>
            </w:rPr>
            <w:t>4</w:t>
          </w:r>
          <w:r>
            <w:rPr>
              <w:rFonts w:ascii="Arial" w:hAnsi="Arial" w:cs="Arial"/>
              <w:sz w:val="18"/>
            </w:rPr>
            <w:fldChar w:fldCharType="end"/>
          </w:r>
          <w:r>
            <w:rPr>
              <w:rFonts w:ascii="Arial" w:hAnsi="Arial" w:cs="Arial"/>
              <w:sz w:val="18"/>
            </w:rPr>
            <w:t>)</w:t>
          </w:r>
        </w:p>
      </w:tc>
    </w:tr>
  </w:tbl>
  <w:p w14:paraId="51CBB69A" w14:textId="77777777" w:rsidR="00667605" w:rsidRDefault="00667605">
    <w:pPr>
      <w:pStyle w:val="Sidefod"/>
      <w:spacing w:line="240" w:lineRule="exact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6DEC40" w14:textId="77777777" w:rsidR="004536A0" w:rsidRDefault="004536A0">
      <w:r>
        <w:separator/>
      </w:r>
    </w:p>
  </w:footnote>
  <w:footnote w:type="continuationSeparator" w:id="0">
    <w:p w14:paraId="17BAD82C" w14:textId="77777777" w:rsidR="004536A0" w:rsidRDefault="00453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7EFF8" w14:textId="77777777" w:rsidR="00745173" w:rsidRDefault="00745173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18" w:type="dxa"/>
      <w:tblInd w:w="-851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65"/>
      <w:gridCol w:w="4953"/>
    </w:tblGrid>
    <w:tr w:rsidR="00667605" w:rsidRPr="000D45ED" w14:paraId="4522F768" w14:textId="77777777" w:rsidTr="008C2864">
      <w:trPr>
        <w:trHeight w:val="567"/>
      </w:trPr>
      <w:tc>
        <w:tcPr>
          <w:tcW w:w="4965" w:type="dxa"/>
        </w:tcPr>
        <w:p w14:paraId="7F5CEF42" w14:textId="77777777" w:rsidR="00667605" w:rsidRPr="000D45ED" w:rsidRDefault="00667605" w:rsidP="00DE0A10">
          <w:pPr>
            <w:pStyle w:val="Sidehoved"/>
          </w:pPr>
          <w:bookmarkStart w:id="7" w:name="Sidehoved_Fortegnelse"/>
        </w:p>
      </w:tc>
      <w:tc>
        <w:tcPr>
          <w:tcW w:w="4953" w:type="dxa"/>
        </w:tcPr>
        <w:p w14:paraId="2B53B3BC" w14:textId="77777777" w:rsidR="00667605" w:rsidRPr="000D45ED" w:rsidRDefault="00667605" w:rsidP="00DE0A10">
          <w:pPr>
            <w:pStyle w:val="Sidehoved"/>
          </w:pPr>
        </w:p>
      </w:tc>
    </w:tr>
    <w:tr w:rsidR="00667605" w:rsidRPr="000D45ED" w14:paraId="4D85FA7B" w14:textId="77777777" w:rsidTr="008C2864">
      <w:trPr>
        <w:trHeight w:val="397"/>
      </w:trPr>
      <w:tc>
        <w:tcPr>
          <w:tcW w:w="4965" w:type="dxa"/>
          <w:tcBorders>
            <w:bottom w:val="single" w:sz="12" w:space="0" w:color="auto"/>
          </w:tcBorders>
          <w:vAlign w:val="center"/>
        </w:tcPr>
        <w:p w14:paraId="697A2EE4" w14:textId="4F4C009A" w:rsidR="00667605" w:rsidRPr="000D45ED" w:rsidRDefault="000D45ED" w:rsidP="00DE0A10">
          <w:pPr>
            <w:pStyle w:val="Sidehoved"/>
            <w:ind w:left="397"/>
          </w:pPr>
          <w:r>
            <w:t>&lt;System&gt;</w:t>
          </w:r>
        </w:p>
      </w:tc>
      <w:tc>
        <w:tcPr>
          <w:tcW w:w="4953" w:type="dxa"/>
          <w:tcBorders>
            <w:bottom w:val="single" w:sz="12" w:space="0" w:color="auto"/>
          </w:tcBorders>
          <w:vAlign w:val="center"/>
        </w:tcPr>
        <w:p w14:paraId="0F65C011" w14:textId="2ADB92B0" w:rsidR="00667605" w:rsidRPr="000D45ED" w:rsidRDefault="000D45ED" w:rsidP="00DE0A10">
          <w:pPr>
            <w:pStyle w:val="Sidehoved"/>
          </w:pPr>
          <w:r>
            <w:t>&lt;Beskrivelse&gt;</w:t>
          </w:r>
        </w:p>
      </w:tc>
    </w:tr>
  </w:tbl>
  <w:p w14:paraId="27E72444" w14:textId="46972E71" w:rsidR="00667605" w:rsidRPr="000D45ED" w:rsidRDefault="00745173">
    <w:pPr>
      <w:pStyle w:val="Sidehoved"/>
    </w:pPr>
    <w:r>
      <w:rPr>
        <w:noProof/>
        <w:lang w:eastAsia="da-DK"/>
      </w:rPr>
      <mc:AlternateContent>
        <mc:Choice Requires="wps">
          <w:drawing>
            <wp:anchor distT="0" distB="0" distL="114935" distR="114935" simplePos="0" relativeHeight="251654144" behindDoc="1" locked="0" layoutInCell="0" allowOverlap="1" wp14:anchorId="0F927189" wp14:editId="4F7F6E6C">
              <wp:simplePos x="0" y="0"/>
              <wp:positionH relativeFrom="page">
                <wp:posOffset>900113</wp:posOffset>
              </wp:positionH>
              <wp:positionV relativeFrom="page">
                <wp:posOffset>357188</wp:posOffset>
              </wp:positionV>
              <wp:extent cx="6301740" cy="9977437"/>
              <wp:effectExtent l="0" t="0" r="22860" b="24130"/>
              <wp:wrapNone/>
              <wp:docPr id="2" name="Ramm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1740" cy="997743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AD7D993" id="Ramme 2" o:spid="_x0000_s1026" style="position:absolute;margin-left:70.9pt;margin-top:28.15pt;width:496.2pt;height:785.6pt;z-index:-251662336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" o:allowincell="f" strokeweight="1.5pt">
              <w10:wrap anchorx="page" anchory="page"/>
            </v:rect>
          </w:pict>
        </mc:Fallback>
      </mc:AlternateContent>
    </w:r>
  </w:p>
  <w:bookmarkEnd w:id="7"/>
  <w:p w14:paraId="69670789" w14:textId="695A41B2" w:rsidR="00667605" w:rsidRDefault="00667605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861A7" w14:textId="77777777" w:rsidR="00667605" w:rsidRDefault="00667605">
    <w:pPr>
      <w:pStyle w:val="Sidehoved"/>
    </w:pPr>
    <w:r>
      <w:rPr>
        <w:noProof/>
        <w:lang w:eastAsia="da-DK"/>
      </w:rPr>
      <mc:AlternateContent>
        <mc:Choice Requires="wps">
          <w:drawing>
            <wp:anchor distT="0" distB="0" distL="114935" distR="114935" simplePos="0" relativeHeight="251660288" behindDoc="1" locked="1" layoutInCell="0" allowOverlap="1" wp14:anchorId="0DDEED34" wp14:editId="3C3EAE85">
              <wp:simplePos x="0" y="0"/>
              <wp:positionH relativeFrom="page">
                <wp:posOffset>900430</wp:posOffset>
              </wp:positionH>
              <wp:positionV relativeFrom="page">
                <wp:posOffset>359410</wp:posOffset>
              </wp:positionV>
              <wp:extent cx="6300000" cy="9990000"/>
              <wp:effectExtent l="0" t="0" r="24765" b="11430"/>
              <wp:wrapNone/>
              <wp:docPr id="1" name="Ramm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0000" cy="9990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45CE6F" id="Ramme 1" o:spid="_x0000_s1026" style="position:absolute;margin-left:70.9pt;margin-top:28.3pt;width:496.05pt;height:786.6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" o:allowincell="f" strokeweight="1.5pt"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D45677"/>
    <w:multiLevelType w:val="singleLevel"/>
    <w:tmpl w:val="040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8DE01E5"/>
    <w:multiLevelType w:val="singleLevel"/>
    <w:tmpl w:val="040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F603288"/>
    <w:multiLevelType w:val="singleLevel"/>
    <w:tmpl w:val="040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A9B03DE"/>
    <w:multiLevelType w:val="singleLevel"/>
    <w:tmpl w:val="040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110"/>
  <w:drawingGridVerticalSpacing w:val="233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5ED"/>
    <w:rsid w:val="00002E5D"/>
    <w:rsid w:val="00013BEE"/>
    <w:rsid w:val="000172DF"/>
    <w:rsid w:val="0002451A"/>
    <w:rsid w:val="00046B6F"/>
    <w:rsid w:val="00064713"/>
    <w:rsid w:val="00075A68"/>
    <w:rsid w:val="00075F3E"/>
    <w:rsid w:val="0007772F"/>
    <w:rsid w:val="000901E0"/>
    <w:rsid w:val="00090367"/>
    <w:rsid w:val="00092D64"/>
    <w:rsid w:val="00093DAB"/>
    <w:rsid w:val="00095EA8"/>
    <w:rsid w:val="000C1EAF"/>
    <w:rsid w:val="000D45ED"/>
    <w:rsid w:val="000D63B4"/>
    <w:rsid w:val="000E326D"/>
    <w:rsid w:val="000F62A3"/>
    <w:rsid w:val="001000B8"/>
    <w:rsid w:val="00101D89"/>
    <w:rsid w:val="001065A0"/>
    <w:rsid w:val="001135F7"/>
    <w:rsid w:val="00125D56"/>
    <w:rsid w:val="001303C1"/>
    <w:rsid w:val="00140300"/>
    <w:rsid w:val="001410C9"/>
    <w:rsid w:val="00155640"/>
    <w:rsid w:val="001632E6"/>
    <w:rsid w:val="0017096F"/>
    <w:rsid w:val="00170C4E"/>
    <w:rsid w:val="00174F5D"/>
    <w:rsid w:val="00195B62"/>
    <w:rsid w:val="001A0057"/>
    <w:rsid w:val="001B3E7C"/>
    <w:rsid w:val="001B7E33"/>
    <w:rsid w:val="001C188E"/>
    <w:rsid w:val="001C1EAA"/>
    <w:rsid w:val="001C2E22"/>
    <w:rsid w:val="001C72A4"/>
    <w:rsid w:val="001D49A3"/>
    <w:rsid w:val="001E03B7"/>
    <w:rsid w:val="001E5D52"/>
    <w:rsid w:val="001E7CF4"/>
    <w:rsid w:val="001F3F1B"/>
    <w:rsid w:val="001F7E0D"/>
    <w:rsid w:val="00200805"/>
    <w:rsid w:val="00224669"/>
    <w:rsid w:val="00227592"/>
    <w:rsid w:val="002326BE"/>
    <w:rsid w:val="0024136D"/>
    <w:rsid w:val="00246DC7"/>
    <w:rsid w:val="00267862"/>
    <w:rsid w:val="00273C1F"/>
    <w:rsid w:val="00273DBD"/>
    <w:rsid w:val="00282CDB"/>
    <w:rsid w:val="0028749B"/>
    <w:rsid w:val="00287BC5"/>
    <w:rsid w:val="002908F1"/>
    <w:rsid w:val="00292F10"/>
    <w:rsid w:val="00297A46"/>
    <w:rsid w:val="002A4E93"/>
    <w:rsid w:val="002B488F"/>
    <w:rsid w:val="002E6A0B"/>
    <w:rsid w:val="002F6B47"/>
    <w:rsid w:val="0030662D"/>
    <w:rsid w:val="003068F6"/>
    <w:rsid w:val="003168D7"/>
    <w:rsid w:val="00331E59"/>
    <w:rsid w:val="00335982"/>
    <w:rsid w:val="00347D88"/>
    <w:rsid w:val="003519CF"/>
    <w:rsid w:val="0036277D"/>
    <w:rsid w:val="00392073"/>
    <w:rsid w:val="0039521E"/>
    <w:rsid w:val="00395CD3"/>
    <w:rsid w:val="003C0AD6"/>
    <w:rsid w:val="003C7D9E"/>
    <w:rsid w:val="003D6947"/>
    <w:rsid w:val="00415FAF"/>
    <w:rsid w:val="0041621F"/>
    <w:rsid w:val="004221D6"/>
    <w:rsid w:val="00437FD3"/>
    <w:rsid w:val="004410D2"/>
    <w:rsid w:val="0044156C"/>
    <w:rsid w:val="004536A0"/>
    <w:rsid w:val="004564FC"/>
    <w:rsid w:val="00473DD1"/>
    <w:rsid w:val="0048316E"/>
    <w:rsid w:val="00490774"/>
    <w:rsid w:val="004975C1"/>
    <w:rsid w:val="004978D4"/>
    <w:rsid w:val="004A0C96"/>
    <w:rsid w:val="004B023A"/>
    <w:rsid w:val="004B686B"/>
    <w:rsid w:val="004D0AB8"/>
    <w:rsid w:val="004D5E22"/>
    <w:rsid w:val="004F0B75"/>
    <w:rsid w:val="004F167E"/>
    <w:rsid w:val="004F67FB"/>
    <w:rsid w:val="004F7067"/>
    <w:rsid w:val="0054521F"/>
    <w:rsid w:val="00550ACF"/>
    <w:rsid w:val="0057472F"/>
    <w:rsid w:val="005762B2"/>
    <w:rsid w:val="00581630"/>
    <w:rsid w:val="00587B50"/>
    <w:rsid w:val="00592F53"/>
    <w:rsid w:val="0059795A"/>
    <w:rsid w:val="005A234D"/>
    <w:rsid w:val="005A731F"/>
    <w:rsid w:val="005B3BF2"/>
    <w:rsid w:val="005E212E"/>
    <w:rsid w:val="005F7C99"/>
    <w:rsid w:val="00601B8D"/>
    <w:rsid w:val="00633CD6"/>
    <w:rsid w:val="00637AB0"/>
    <w:rsid w:val="00666A37"/>
    <w:rsid w:val="00667605"/>
    <w:rsid w:val="00667F91"/>
    <w:rsid w:val="006811C8"/>
    <w:rsid w:val="00681667"/>
    <w:rsid w:val="00682AB7"/>
    <w:rsid w:val="006916BE"/>
    <w:rsid w:val="006B236B"/>
    <w:rsid w:val="006B3F6A"/>
    <w:rsid w:val="006C1464"/>
    <w:rsid w:val="006D539B"/>
    <w:rsid w:val="006D6940"/>
    <w:rsid w:val="006E3E9A"/>
    <w:rsid w:val="006F3C9F"/>
    <w:rsid w:val="006F557E"/>
    <w:rsid w:val="006F78C0"/>
    <w:rsid w:val="0070322B"/>
    <w:rsid w:val="0070555D"/>
    <w:rsid w:val="007073FE"/>
    <w:rsid w:val="007222BB"/>
    <w:rsid w:val="00733071"/>
    <w:rsid w:val="00735CB1"/>
    <w:rsid w:val="0073676D"/>
    <w:rsid w:val="00745173"/>
    <w:rsid w:val="00780554"/>
    <w:rsid w:val="00781F57"/>
    <w:rsid w:val="007A77D8"/>
    <w:rsid w:val="007B490D"/>
    <w:rsid w:val="007B5B78"/>
    <w:rsid w:val="007B7609"/>
    <w:rsid w:val="007D6F53"/>
    <w:rsid w:val="007F3587"/>
    <w:rsid w:val="00801A99"/>
    <w:rsid w:val="008053D6"/>
    <w:rsid w:val="00826E0B"/>
    <w:rsid w:val="0083371F"/>
    <w:rsid w:val="00834A11"/>
    <w:rsid w:val="0084563D"/>
    <w:rsid w:val="0085063F"/>
    <w:rsid w:val="00852F22"/>
    <w:rsid w:val="00856595"/>
    <w:rsid w:val="00862579"/>
    <w:rsid w:val="00875C67"/>
    <w:rsid w:val="00876741"/>
    <w:rsid w:val="00887F90"/>
    <w:rsid w:val="008977D3"/>
    <w:rsid w:val="008A02B0"/>
    <w:rsid w:val="008A0D62"/>
    <w:rsid w:val="008B0FD6"/>
    <w:rsid w:val="008B4896"/>
    <w:rsid w:val="008B74A5"/>
    <w:rsid w:val="008B74E3"/>
    <w:rsid w:val="008C2864"/>
    <w:rsid w:val="008C5454"/>
    <w:rsid w:val="008C578C"/>
    <w:rsid w:val="009052BD"/>
    <w:rsid w:val="009109B7"/>
    <w:rsid w:val="00916592"/>
    <w:rsid w:val="00920D4A"/>
    <w:rsid w:val="00943E40"/>
    <w:rsid w:val="00967057"/>
    <w:rsid w:val="00975DB1"/>
    <w:rsid w:val="009B1471"/>
    <w:rsid w:val="009B2F19"/>
    <w:rsid w:val="009B3827"/>
    <w:rsid w:val="009C511E"/>
    <w:rsid w:val="009C5736"/>
    <w:rsid w:val="009D378D"/>
    <w:rsid w:val="009E09D7"/>
    <w:rsid w:val="009E19B4"/>
    <w:rsid w:val="00A02E94"/>
    <w:rsid w:val="00A0407A"/>
    <w:rsid w:val="00A10E90"/>
    <w:rsid w:val="00A30682"/>
    <w:rsid w:val="00A5610F"/>
    <w:rsid w:val="00A57C2B"/>
    <w:rsid w:val="00A639B2"/>
    <w:rsid w:val="00A651C8"/>
    <w:rsid w:val="00AC05B8"/>
    <w:rsid w:val="00AC1E9D"/>
    <w:rsid w:val="00AC5FD7"/>
    <w:rsid w:val="00AD0137"/>
    <w:rsid w:val="00AD52D5"/>
    <w:rsid w:val="00AE4E80"/>
    <w:rsid w:val="00AF35EE"/>
    <w:rsid w:val="00AF7729"/>
    <w:rsid w:val="00B020B1"/>
    <w:rsid w:val="00B02C92"/>
    <w:rsid w:val="00B03B7C"/>
    <w:rsid w:val="00B045C1"/>
    <w:rsid w:val="00B052B1"/>
    <w:rsid w:val="00B14FBF"/>
    <w:rsid w:val="00B36E39"/>
    <w:rsid w:val="00B43E07"/>
    <w:rsid w:val="00B52DFE"/>
    <w:rsid w:val="00B53763"/>
    <w:rsid w:val="00B54095"/>
    <w:rsid w:val="00B70FF0"/>
    <w:rsid w:val="00B81E45"/>
    <w:rsid w:val="00B96822"/>
    <w:rsid w:val="00BB01AD"/>
    <w:rsid w:val="00BC539E"/>
    <w:rsid w:val="00BC5ADE"/>
    <w:rsid w:val="00BF6F6B"/>
    <w:rsid w:val="00C05E26"/>
    <w:rsid w:val="00C120E4"/>
    <w:rsid w:val="00C13587"/>
    <w:rsid w:val="00C15AF3"/>
    <w:rsid w:val="00C260DE"/>
    <w:rsid w:val="00C40F42"/>
    <w:rsid w:val="00C418D1"/>
    <w:rsid w:val="00C43774"/>
    <w:rsid w:val="00C468D9"/>
    <w:rsid w:val="00C4719E"/>
    <w:rsid w:val="00C479ED"/>
    <w:rsid w:val="00C53310"/>
    <w:rsid w:val="00C56FB7"/>
    <w:rsid w:val="00C93144"/>
    <w:rsid w:val="00C968B3"/>
    <w:rsid w:val="00CA1437"/>
    <w:rsid w:val="00CA204A"/>
    <w:rsid w:val="00CB1FAE"/>
    <w:rsid w:val="00CB46D8"/>
    <w:rsid w:val="00CC44E5"/>
    <w:rsid w:val="00CD1F60"/>
    <w:rsid w:val="00CD366B"/>
    <w:rsid w:val="00CD68ED"/>
    <w:rsid w:val="00CE05C9"/>
    <w:rsid w:val="00CF24CB"/>
    <w:rsid w:val="00D147C4"/>
    <w:rsid w:val="00D16381"/>
    <w:rsid w:val="00D1684A"/>
    <w:rsid w:val="00D23AB6"/>
    <w:rsid w:val="00D25452"/>
    <w:rsid w:val="00D2579E"/>
    <w:rsid w:val="00D26856"/>
    <w:rsid w:val="00D409B1"/>
    <w:rsid w:val="00D50556"/>
    <w:rsid w:val="00D539F1"/>
    <w:rsid w:val="00D54ED2"/>
    <w:rsid w:val="00D66A33"/>
    <w:rsid w:val="00D820B4"/>
    <w:rsid w:val="00D8355D"/>
    <w:rsid w:val="00D83A57"/>
    <w:rsid w:val="00D925CB"/>
    <w:rsid w:val="00DD6FB3"/>
    <w:rsid w:val="00DE0A10"/>
    <w:rsid w:val="00DE2B84"/>
    <w:rsid w:val="00DF5837"/>
    <w:rsid w:val="00E008FE"/>
    <w:rsid w:val="00E0757B"/>
    <w:rsid w:val="00E100DF"/>
    <w:rsid w:val="00E14605"/>
    <w:rsid w:val="00E14721"/>
    <w:rsid w:val="00E216D7"/>
    <w:rsid w:val="00E31314"/>
    <w:rsid w:val="00E32E09"/>
    <w:rsid w:val="00E375A5"/>
    <w:rsid w:val="00E45299"/>
    <w:rsid w:val="00E53BA0"/>
    <w:rsid w:val="00E652E8"/>
    <w:rsid w:val="00E66CD1"/>
    <w:rsid w:val="00E757FD"/>
    <w:rsid w:val="00E95AB9"/>
    <w:rsid w:val="00E95B64"/>
    <w:rsid w:val="00EA0410"/>
    <w:rsid w:val="00EA2E1C"/>
    <w:rsid w:val="00EA57D1"/>
    <w:rsid w:val="00EC0666"/>
    <w:rsid w:val="00EC2E3E"/>
    <w:rsid w:val="00ED5562"/>
    <w:rsid w:val="00EE2963"/>
    <w:rsid w:val="00EE5B62"/>
    <w:rsid w:val="00EF1BB5"/>
    <w:rsid w:val="00EF40C9"/>
    <w:rsid w:val="00F00DA7"/>
    <w:rsid w:val="00F1141F"/>
    <w:rsid w:val="00F1250B"/>
    <w:rsid w:val="00F15A0F"/>
    <w:rsid w:val="00F22B96"/>
    <w:rsid w:val="00F304B5"/>
    <w:rsid w:val="00F61194"/>
    <w:rsid w:val="00F65777"/>
    <w:rsid w:val="00F65990"/>
    <w:rsid w:val="00F70497"/>
    <w:rsid w:val="00F7250D"/>
    <w:rsid w:val="00F77E5A"/>
    <w:rsid w:val="00FC01FC"/>
    <w:rsid w:val="00FE3CF6"/>
    <w:rsid w:val="00FE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3356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2"/>
      <w:lang w:eastAsia="en-US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b/>
      <w:sz w:val="4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Pr>
      <w:rFonts w:ascii="Agfa Rotis Sans Serif" w:hAnsi="Agfa Rotis Sans Serif"/>
      <w:sz w:val="14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200805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200805"/>
    <w:rPr>
      <w:rFonts w:ascii="Tahoma" w:hAnsi="Tahoma" w:cs="Tahoma"/>
      <w:sz w:val="16"/>
      <w:szCs w:val="16"/>
      <w:lang w:eastAsia="en-US"/>
    </w:rPr>
  </w:style>
  <w:style w:type="table" w:styleId="Tabel-Gitter">
    <w:name w:val="Table Grid"/>
    <w:basedOn w:val="Tabel-Normal"/>
    <w:uiPriority w:val="59"/>
    <w:rsid w:val="003C7D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BDK_Tegningshoved_Menu.XML><customUI xmlns="http://schemas.microsoft.com/office/2006/01/customui"> 
  <ribbon startFromScratch="false"> 
    <tabs> 
      <tab id="rID_BDK_Tegningshoved" label="BDK_Tegningshoved"> 
        <group id="SimpleControls" label="Tegningshoved"> 
          <button id="Button1" imageMso="SmartArtResetGraphic" size="large" 
            label="Hent Formular" 
            onAction="Main" /> 
        </group> 
      </tab> 
    </tabs> 
  </ribbon> 
</customUI>

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B2A23-7C06-45F6-A4CC-0EF49D690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Systemdokumentation flere tegninger Dansk.dotx</Template>
  <TotalTime>4</TotalTime>
  <Pages>4</Pages>
  <Words>86</Words>
  <Characters>526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Banedanmark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Søren Hasle Trondhjem Sørensen (SHS)</dc:creator>
  <cp:lastModifiedBy>Søren Hasle Trondhjem Sørensen (SHS)</cp:lastModifiedBy>
  <cp:revision>3</cp:revision>
  <cp:lastPrinted>2018-02-16T13:57:00Z</cp:lastPrinted>
  <dcterms:created xsi:type="dcterms:W3CDTF">2021-11-22T13:16:00Z</dcterms:created>
  <dcterms:modified xsi:type="dcterms:W3CDTF">2021-11-23T06:21:00Z</dcterms:modified>
</cp:coreProperties>
</file>